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6A45" w:rsidRPr="004E604C" w:rsidRDefault="00706A45" w:rsidP="00B61148">
      <w:pPr>
        <w:rPr>
          <w:rFonts w:ascii="Calibri" w:hAnsi="Calibri"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Audience:</w:t>
      </w:r>
      <w:r w:rsidR="004E604C">
        <w:rPr>
          <w:rFonts w:ascii="Calibri" w:hAnsi="Calibri"/>
          <w:b/>
          <w:bCs/>
          <w:sz w:val="28"/>
          <w:szCs w:val="28"/>
        </w:rPr>
        <w:t xml:space="preserve"> </w:t>
      </w:r>
      <w:r w:rsidR="0038733A">
        <w:rPr>
          <w:rFonts w:ascii="Calibri" w:hAnsi="Calibri"/>
          <w:bCs/>
          <w:sz w:val="28"/>
          <w:szCs w:val="28"/>
        </w:rPr>
        <w:t>A</w:t>
      </w:r>
      <w:r w:rsidR="004E604C">
        <w:rPr>
          <w:rFonts w:ascii="Calibri" w:hAnsi="Calibri"/>
          <w:bCs/>
          <w:sz w:val="28"/>
          <w:szCs w:val="28"/>
        </w:rPr>
        <w:t>dults and young people.</w:t>
      </w:r>
    </w:p>
    <w:p w:rsidR="00706A45" w:rsidRPr="00272834" w:rsidRDefault="00706A45" w:rsidP="00B61148">
      <w:pPr>
        <w:rPr>
          <w:rFonts w:ascii="Calibri" w:hAnsi="Calibri"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This activity is great for:</w:t>
      </w:r>
      <w:r w:rsidR="004E604C">
        <w:rPr>
          <w:rFonts w:ascii="Calibri" w:hAnsi="Calibri"/>
          <w:b/>
          <w:bCs/>
          <w:sz w:val="28"/>
          <w:szCs w:val="28"/>
        </w:rPr>
        <w:t xml:space="preserve"> </w:t>
      </w:r>
      <w:r w:rsidR="00272834">
        <w:rPr>
          <w:rFonts w:ascii="Calibri" w:hAnsi="Calibri"/>
          <w:bCs/>
          <w:sz w:val="28"/>
          <w:szCs w:val="28"/>
        </w:rPr>
        <w:t xml:space="preserve">discovering new skills and techniques, </w:t>
      </w:r>
      <w:r w:rsidR="006A5E4F">
        <w:rPr>
          <w:rFonts w:ascii="Calibri" w:hAnsi="Calibri"/>
          <w:bCs/>
          <w:sz w:val="28"/>
          <w:szCs w:val="28"/>
        </w:rPr>
        <w:t xml:space="preserve">being inspired by nature, and </w:t>
      </w:r>
      <w:r w:rsidR="00FC1948">
        <w:rPr>
          <w:rFonts w:ascii="Calibri" w:hAnsi="Calibri"/>
          <w:bCs/>
          <w:sz w:val="28"/>
          <w:szCs w:val="28"/>
        </w:rPr>
        <w:t>thinking about your</w:t>
      </w:r>
      <w:r w:rsidR="006A5E4F">
        <w:rPr>
          <w:rFonts w:ascii="Calibri" w:hAnsi="Calibri"/>
          <w:bCs/>
          <w:sz w:val="28"/>
          <w:szCs w:val="28"/>
        </w:rPr>
        <w:t xml:space="preserve"> wellbeing. </w:t>
      </w:r>
    </w:p>
    <w:p w:rsidR="006A5E4F" w:rsidRDefault="00614314" w:rsidP="00B61148">
      <w:pPr>
        <w:rPr>
          <w:sz w:val="28"/>
          <w:szCs w:val="28"/>
        </w:rPr>
      </w:pPr>
      <w:r w:rsidRPr="00B61148">
        <w:rPr>
          <w:rFonts w:ascii="Calibri" w:hAnsi="Calibri"/>
          <w:b/>
          <w:bCs/>
          <w:sz w:val="28"/>
          <w:szCs w:val="28"/>
        </w:rPr>
        <w:t>Introduction</w:t>
      </w:r>
      <w:r w:rsidR="00685C6F" w:rsidRPr="00B61148">
        <w:rPr>
          <w:rFonts w:ascii="Calibri" w:hAnsi="Calibri"/>
          <w:b/>
          <w:bCs/>
          <w:sz w:val="28"/>
          <w:szCs w:val="28"/>
        </w:rPr>
        <w:t xml:space="preserve">: </w:t>
      </w:r>
      <w:r w:rsidR="004E604C">
        <w:rPr>
          <w:rFonts w:ascii="Calibri" w:hAnsi="Calibri"/>
          <w:bCs/>
          <w:sz w:val="28"/>
          <w:szCs w:val="28"/>
        </w:rPr>
        <w:t>This activity is inspired by the spectacular birds in our Nature gallery at Derby Museum &amp; Art Gallery</w:t>
      </w:r>
      <w:r w:rsidR="00272834">
        <w:rPr>
          <w:rFonts w:ascii="Calibri" w:hAnsi="Calibri"/>
          <w:bCs/>
          <w:sz w:val="28"/>
          <w:szCs w:val="28"/>
        </w:rPr>
        <w:t>, where we encourage you to take time to notice nature and feel joy</w:t>
      </w:r>
      <w:r w:rsidR="004E604C">
        <w:rPr>
          <w:rFonts w:ascii="Calibri" w:hAnsi="Calibri"/>
          <w:bCs/>
          <w:sz w:val="28"/>
          <w:szCs w:val="28"/>
        </w:rPr>
        <w:t>.</w:t>
      </w:r>
      <w:r w:rsidR="00A95C2D">
        <w:rPr>
          <w:rFonts w:ascii="Calibri" w:hAnsi="Calibri"/>
          <w:bCs/>
          <w:sz w:val="28"/>
          <w:szCs w:val="28"/>
        </w:rPr>
        <w:t xml:space="preserve"> </w:t>
      </w:r>
      <w:r w:rsidR="00272834">
        <w:rPr>
          <w:rFonts w:ascii="Calibri" w:hAnsi="Calibri"/>
          <w:bCs/>
          <w:sz w:val="28"/>
          <w:szCs w:val="28"/>
        </w:rPr>
        <w:t xml:space="preserve">In the spirit of this attitude, </w:t>
      </w:r>
      <w:r w:rsidR="00272834" w:rsidRPr="00272834">
        <w:rPr>
          <w:rFonts w:ascii="Calibri" w:hAnsi="Calibri"/>
          <w:bCs/>
          <w:sz w:val="28"/>
          <w:szCs w:val="28"/>
        </w:rPr>
        <w:t>t</w:t>
      </w:r>
      <w:r w:rsidR="00272834" w:rsidRPr="00272834">
        <w:rPr>
          <w:sz w:val="28"/>
          <w:szCs w:val="28"/>
        </w:rPr>
        <w:t xml:space="preserve">his session is designed for you to have a go, in your own time.  </w:t>
      </w:r>
    </w:p>
    <w:p w:rsidR="00B61148" w:rsidRDefault="006A5E4F" w:rsidP="00B61148">
      <w:pPr>
        <w:rPr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888C1C6" wp14:editId="217E9BBA">
                <wp:simplePos x="0" y="0"/>
                <wp:positionH relativeFrom="column">
                  <wp:posOffset>4244975</wp:posOffset>
                </wp:positionH>
                <wp:positionV relativeFrom="paragraph">
                  <wp:posOffset>866436</wp:posOffset>
                </wp:positionV>
                <wp:extent cx="5114260" cy="1403985"/>
                <wp:effectExtent l="0" t="0" r="0" b="444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26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5E4F" w:rsidRDefault="006A5E4F" w:rsidP="006A5E4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Y</w:t>
                            </w:r>
                            <w:r w:rsidRPr="00B61148">
                              <w:rPr>
                                <w:b/>
                                <w:sz w:val="28"/>
                                <w:szCs w:val="28"/>
                              </w:rPr>
                              <w:t>ou will need:</w:t>
                            </w:r>
                          </w:p>
                          <w:p w:rsidR="006A5E4F" w:rsidRPr="00565890" w:rsidRDefault="006A5E4F" w:rsidP="006A5E4F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Something to draw onto – paper, card or canvas</w:t>
                            </w:r>
                          </w:p>
                          <w:p w:rsidR="006A5E4F" w:rsidRPr="00A95C2D" w:rsidRDefault="006A5E4F" w:rsidP="006A5E4F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Your choice of drawing materials – Stevie uses pencils, felt tip pens, watercolours and biros</w:t>
                            </w:r>
                          </w:p>
                          <w:p w:rsidR="006A5E4F" w:rsidRPr="006A5E4F" w:rsidRDefault="006A5E4F" w:rsidP="006A5E4F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Photographs or pictures of birds, unless you are outside drawing them live! </w:t>
                            </w:r>
                          </w:p>
                          <w:p w:rsidR="006A5E4F" w:rsidRDefault="006A5E4F" w:rsidP="006A5E4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6A5E4F" w:rsidRPr="006A5E4F" w:rsidRDefault="006A5E4F" w:rsidP="006A5E4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Don’t forget to share your drawings using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#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DrawingforRelaxation</w:t>
                            </w:r>
                            <w:proofErr w:type="spellEnd"/>
                          </w:p>
                          <w:p w:rsidR="006A5E4F" w:rsidRDefault="006A5E4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4.25pt;margin-top:68.2pt;width:402.7pt;height:110.55pt;z-index:251682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" stroked="f">
                <v:textbox style="mso-fit-shape-to-text:t">
                  <w:txbxContent>
                    <w:p w:rsidR="006A5E4F" w:rsidRDefault="006A5E4F" w:rsidP="006A5E4F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Y</w:t>
                      </w:r>
                      <w:r w:rsidRPr="00B61148">
                        <w:rPr>
                          <w:b/>
                          <w:sz w:val="28"/>
                          <w:szCs w:val="28"/>
                        </w:rPr>
                        <w:t>ou will need:</w:t>
                      </w:r>
                    </w:p>
                    <w:p w:rsidR="006A5E4F" w:rsidRPr="00565890" w:rsidRDefault="006A5E4F" w:rsidP="006A5E4F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Something to draw onto – paper, card or canvas</w:t>
                      </w:r>
                    </w:p>
                    <w:p w:rsidR="006A5E4F" w:rsidRPr="00A95C2D" w:rsidRDefault="006A5E4F" w:rsidP="006A5E4F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Your choice of drawing materials – Stevie uses pencils, felt tip pens, watercolours and biros</w:t>
                      </w:r>
                    </w:p>
                    <w:p w:rsidR="006A5E4F" w:rsidRPr="006A5E4F" w:rsidRDefault="006A5E4F" w:rsidP="006A5E4F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Photographs or pictures of birds, unless you are outside drawing them live! </w:t>
                      </w:r>
                    </w:p>
                    <w:p w:rsidR="006A5E4F" w:rsidRDefault="006A5E4F" w:rsidP="006A5E4F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6A5E4F" w:rsidRPr="006A5E4F" w:rsidRDefault="006A5E4F" w:rsidP="006A5E4F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Don’t forget to share your drawings using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#</w:t>
                      </w:r>
                      <w:proofErr w:type="spellStart"/>
                      <w:r>
                        <w:rPr>
                          <w:b/>
                          <w:sz w:val="28"/>
                          <w:szCs w:val="28"/>
                        </w:rPr>
                        <w:t>DrawingforRelaxation</w:t>
                      </w:r>
                      <w:proofErr w:type="spellEnd"/>
                    </w:p>
                    <w:p w:rsidR="006A5E4F" w:rsidRDefault="006A5E4F"/>
                  </w:txbxContent>
                </v:textbox>
              </v:shape>
            </w:pict>
          </mc:Fallback>
        </mc:AlternateContent>
      </w:r>
      <w:r>
        <w:rPr>
          <w:sz w:val="28"/>
          <w:szCs w:val="28"/>
        </w:rPr>
        <w:t>T</w:t>
      </w:r>
      <w:r w:rsidR="00272834" w:rsidRPr="00272834">
        <w:rPr>
          <w:sz w:val="28"/>
          <w:szCs w:val="28"/>
        </w:rPr>
        <w:t>here may be some new ideas for you to try</w:t>
      </w:r>
      <w:r>
        <w:rPr>
          <w:sz w:val="28"/>
          <w:szCs w:val="28"/>
        </w:rPr>
        <w:t>,</w:t>
      </w:r>
      <w:r w:rsidR="00272834" w:rsidRPr="00272834">
        <w:rPr>
          <w:sz w:val="28"/>
          <w:szCs w:val="28"/>
        </w:rPr>
        <w:t xml:space="preserve"> </w:t>
      </w:r>
      <w:r>
        <w:rPr>
          <w:sz w:val="28"/>
          <w:szCs w:val="28"/>
        </w:rPr>
        <w:t>but if not</w:t>
      </w:r>
      <w:r w:rsidR="00272834" w:rsidRPr="00272834">
        <w:rPr>
          <w:sz w:val="28"/>
          <w:szCs w:val="28"/>
        </w:rPr>
        <w:t xml:space="preserve"> we hope it will enco</w:t>
      </w:r>
      <w:r w:rsidR="00272834" w:rsidRPr="00272834">
        <w:rPr>
          <w:sz w:val="28"/>
          <w:szCs w:val="28"/>
        </w:rPr>
        <w:t>urage you to take time for your</w:t>
      </w:r>
      <w:r w:rsidR="00272834" w:rsidRPr="00272834">
        <w:rPr>
          <w:sz w:val="28"/>
          <w:szCs w:val="28"/>
        </w:rPr>
        <w:t>self a</w:t>
      </w:r>
      <w:r>
        <w:rPr>
          <w:sz w:val="28"/>
          <w:szCs w:val="28"/>
        </w:rPr>
        <w:t xml:space="preserve">nd enjoy some creative time. </w:t>
      </w:r>
      <w:r w:rsidR="00272834" w:rsidRPr="00272834">
        <w:rPr>
          <w:sz w:val="28"/>
          <w:szCs w:val="28"/>
        </w:rPr>
        <w:t xml:space="preserve">Try not to focus </w:t>
      </w:r>
      <w:r w:rsidR="00FC1948">
        <w:rPr>
          <w:sz w:val="28"/>
          <w:szCs w:val="28"/>
        </w:rPr>
        <w:t>on creating the perfect drawing -</w:t>
      </w:r>
      <w:r w:rsidR="00272834" w:rsidRPr="00272834">
        <w:rPr>
          <w:sz w:val="28"/>
          <w:szCs w:val="28"/>
        </w:rPr>
        <w:t xml:space="preserve"> this can be frustrating when working with images of animals as we know what they “should” look like </w:t>
      </w:r>
      <w:r w:rsidR="00FC1948">
        <w:rPr>
          <w:sz w:val="28"/>
          <w:szCs w:val="28"/>
        </w:rPr>
        <w:t xml:space="preserve">– </w:t>
      </w:r>
      <w:r w:rsidR="00272834" w:rsidRPr="00272834">
        <w:rPr>
          <w:sz w:val="28"/>
          <w:szCs w:val="28"/>
        </w:rPr>
        <w:t>but</w:t>
      </w:r>
      <w:r w:rsidR="00FC1948">
        <w:rPr>
          <w:sz w:val="28"/>
          <w:szCs w:val="28"/>
        </w:rPr>
        <w:t xml:space="preserve"> instead</w:t>
      </w:r>
      <w:r w:rsidR="00272834" w:rsidRPr="00272834">
        <w:rPr>
          <w:sz w:val="28"/>
          <w:szCs w:val="28"/>
        </w:rPr>
        <w:t xml:space="preserve"> try to enjoy the process of drawing. </w:t>
      </w:r>
    </w:p>
    <w:p w:rsidR="00A95C2D" w:rsidRPr="00565890" w:rsidRDefault="006A5E4F" w:rsidP="006A5E4F">
      <w:pPr>
        <w:rPr>
          <w:b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1DE6B6B0" wp14:editId="36FB3277">
            <wp:simplePos x="0" y="0"/>
            <wp:positionH relativeFrom="column">
              <wp:posOffset>40640</wp:posOffset>
            </wp:positionH>
            <wp:positionV relativeFrom="paragraph">
              <wp:posOffset>10795</wp:posOffset>
            </wp:positionV>
            <wp:extent cx="3946525" cy="2487930"/>
            <wp:effectExtent l="0" t="0" r="0" b="7620"/>
            <wp:wrapSquare wrapText="bothSides"/>
            <wp:docPr id="8" name="Picture 8" descr="C:\Users\DarabiR\AppData\Local\Microsoft\Windows\Temporary Internet Files\Content.Word\Screenshot 2020-12-14 at 13.05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abiR\AppData\Local\Microsoft\Windows\Temporary Internet Files\Content.Word\Screenshot 2020-12-14 at 13.05.3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7" t="1394" r="7103" b="-24"/>
                    <a:stretch/>
                  </pic:blipFill>
                  <pic:spPr bwMode="auto">
                    <a:xfrm>
                      <a:off x="0" y="0"/>
                      <a:ext cx="3946525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6A45" w:rsidRDefault="00706A45" w:rsidP="00B61148">
      <w:pPr>
        <w:rPr>
          <w:rFonts w:ascii="Calibri" w:hAnsi="Calibri"/>
          <w:b/>
          <w:bCs/>
          <w:sz w:val="28"/>
          <w:szCs w:val="28"/>
        </w:rPr>
      </w:pPr>
    </w:p>
    <w:p w:rsidR="00706A45" w:rsidRPr="00B61148" w:rsidRDefault="00706A45" w:rsidP="00B61148">
      <w:pPr>
        <w:rPr>
          <w:sz w:val="28"/>
        </w:rPr>
      </w:pPr>
    </w:p>
    <w:p w:rsidR="004800B2" w:rsidRPr="0074768F" w:rsidRDefault="00523B7E" w:rsidP="0095262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</w:p>
    <w:p w:rsidR="00523B7E" w:rsidRDefault="00523B7E" w:rsidP="004800B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</w:p>
    <w:p w:rsidR="00523B7E" w:rsidRDefault="00523B7E" w:rsidP="004800B2">
      <w:pPr>
        <w:rPr>
          <w:b/>
          <w:sz w:val="28"/>
          <w:szCs w:val="28"/>
        </w:rPr>
      </w:pPr>
    </w:p>
    <w:p w:rsidR="00523B7E" w:rsidRDefault="00523B7E" w:rsidP="004800B2">
      <w:pPr>
        <w:rPr>
          <w:b/>
          <w:sz w:val="28"/>
          <w:szCs w:val="28"/>
        </w:rPr>
      </w:pPr>
    </w:p>
    <w:p w:rsidR="0074768F" w:rsidRPr="00644183" w:rsidRDefault="00842806" w:rsidP="00644183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-50239</wp:posOffset>
                </wp:positionH>
                <wp:positionV relativeFrom="paragraph">
                  <wp:posOffset>-120281</wp:posOffset>
                </wp:positionV>
                <wp:extent cx="9567191" cy="5645785"/>
                <wp:effectExtent l="0" t="0" r="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67191" cy="5645785"/>
                          <a:chOff x="0" y="0"/>
                          <a:chExt cx="9567191" cy="5645785"/>
                        </a:xfrm>
                      </wpg:grpSpPr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79725" cy="55608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97959" w:rsidRDefault="00FB7D3A" w:rsidP="00FB7D3A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lang w:eastAsia="en-GB"/>
                                </w:rPr>
                                <w:drawing>
                                  <wp:inline distT="0" distB="0" distL="0" distR="0" wp14:anchorId="0196360F" wp14:editId="7AA48F6C">
                                    <wp:extent cx="2520000" cy="2520000"/>
                                    <wp:effectExtent l="0" t="0" r="0" b="0"/>
                                    <wp:docPr id="9" name="Picture 9" descr="C:\Users\DarabiR\AppData\Local\Microsoft\Windows\Temporary Internet Files\Content.Word\Screenshot 2020-12-14 at 10.03.35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C:\Users\DarabiR\AppData\Local\Microsoft\Windows\Temporary Internet Files\Content.Word\Screenshot 2020-12-14 at 10.03.35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11">
                                              <a:extLst>
                                                <a:ext uri="{BEBA8EAE-BF5A-486C-A8C5-ECC9F3942E4B}">
                                                  <a14:imgProps xmlns:a14="http://schemas.microsoft.com/office/drawing/2010/main">
                                                    <a14:imgLayer r:embed="rId12">
                                                      <a14:imgEffect>
                                                        <a14:saturation sat="200000"/>
                                                      </a14:imgEffect>
                                                    </a14:imgLayer>
                                                  </a14:imgProps>
                                                </a:ex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17357" r="26061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20000" cy="252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FB7D3A" w:rsidRPr="00FB7D3A" w:rsidRDefault="00FB7D3A" w:rsidP="002B045F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FB7D3A">
                                <w:rPr>
                                  <w:sz w:val="28"/>
                                  <w:szCs w:val="28"/>
                                </w:rPr>
                                <w:t>Stevie use</w:t>
                              </w:r>
                              <w:r w:rsidR="00842806">
                                <w:rPr>
                                  <w:sz w:val="28"/>
                                  <w:szCs w:val="28"/>
                                </w:rPr>
                                <w:t>d</w:t>
                              </w:r>
                              <w:r w:rsidRPr="00FB7D3A">
                                <w:rPr>
                                  <w:sz w:val="28"/>
                                  <w:szCs w:val="28"/>
                                </w:rPr>
                                <w:t xml:space="preserve"> the grid technique here, first </w:t>
                              </w:r>
                              <w:r w:rsidRPr="00FB7D3A">
                                <w:rPr>
                                  <w:sz w:val="28"/>
                                  <w:szCs w:val="28"/>
                                </w:rPr>
                                <w:t>mark</w:t>
                              </w:r>
                              <w:r w:rsidRPr="00FB7D3A">
                                <w:rPr>
                                  <w:sz w:val="28"/>
                                  <w:szCs w:val="28"/>
                                </w:rPr>
                                <w:t>ing</w:t>
                              </w:r>
                              <w:r w:rsidRPr="00FB7D3A">
                                <w:rPr>
                                  <w:sz w:val="28"/>
                                  <w:szCs w:val="28"/>
                                </w:rPr>
                                <w:t xml:space="preserve"> out a series of 2cm square</w:t>
                              </w:r>
                              <w:r w:rsidRPr="00FB7D3A">
                                <w:rPr>
                                  <w:sz w:val="28"/>
                                  <w:szCs w:val="28"/>
                                </w:rPr>
                                <w:t xml:space="preserve">s onto her photo, and then drawing a </w:t>
                              </w:r>
                              <w:r w:rsidRPr="00FB7D3A">
                                <w:rPr>
                                  <w:sz w:val="28"/>
                                  <w:szCs w:val="28"/>
                                </w:rPr>
                                <w:t xml:space="preserve">corresponding grid in </w:t>
                              </w:r>
                              <w:r w:rsidRPr="00FB7D3A">
                                <w:rPr>
                                  <w:sz w:val="28"/>
                                  <w:szCs w:val="28"/>
                                </w:rPr>
                                <w:t>her sketchbook, this time with</w:t>
                              </w:r>
                              <w:r w:rsidRPr="00FB7D3A">
                                <w:rPr>
                                  <w:sz w:val="28"/>
                                  <w:szCs w:val="28"/>
                                </w:rPr>
                                <w:t xml:space="preserve"> 4cm square</w:t>
                              </w:r>
                              <w:r w:rsidRPr="00FB7D3A">
                                <w:rPr>
                                  <w:sz w:val="28"/>
                                  <w:szCs w:val="28"/>
                                </w:rPr>
                                <w:t>s, doubling</w:t>
                              </w:r>
                              <w:r w:rsidRPr="00FB7D3A">
                                <w:rPr>
                                  <w:sz w:val="28"/>
                                  <w:szCs w:val="28"/>
                                </w:rPr>
                                <w:t xml:space="preserve"> the scale of the picture.  Then</w:t>
                              </w:r>
                              <w:r w:rsidRPr="00FB7D3A">
                                <w:rPr>
                                  <w:sz w:val="28"/>
                                  <w:szCs w:val="28"/>
                                </w:rPr>
                                <w:t>,</w:t>
                              </w:r>
                              <w:r w:rsidRPr="00FB7D3A">
                                <w:rPr>
                                  <w:sz w:val="28"/>
                                  <w:szCs w:val="28"/>
                                </w:rPr>
                                <w:t xml:space="preserve"> using a light pencil</w:t>
                              </w:r>
                              <w:r w:rsidRPr="00FB7D3A">
                                <w:rPr>
                                  <w:sz w:val="28"/>
                                  <w:szCs w:val="28"/>
                                </w:rPr>
                                <w:t>, she sketched her d</w:t>
                              </w:r>
                              <w:r w:rsidRPr="00FB7D3A">
                                <w:rPr>
                                  <w:sz w:val="28"/>
                                  <w:szCs w:val="28"/>
                                </w:rPr>
                                <w:t>rawing. The grid can help keep the picture to scale and also take away some of the stress around doing a big picture!</w:t>
                              </w:r>
                            </w:p>
                            <w:p w:rsidR="002B045F" w:rsidRDefault="002B045F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07126" y="0"/>
                            <a:ext cx="3060065" cy="5645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97959" w:rsidRDefault="008409CF" w:rsidP="00C97959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en-GB"/>
                                </w:rPr>
                                <w:drawing>
                                  <wp:inline distT="0" distB="0" distL="0" distR="0" wp14:anchorId="0D1CDEEA" wp14:editId="27A0671D">
                                    <wp:extent cx="2520000" cy="2520000"/>
                                    <wp:effectExtent l="0" t="0" r="0" b="0"/>
                                    <wp:docPr id="15" name="Picture 15" descr="C:\Users\DarabiR\AppData\Local\Microsoft\Windows\Temporary Internet Files\Content.Word\Screenshot 2020-12-14 at 12.13.22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 descr="C:\Users\DarabiR\AppData\Local\Microsoft\Windows\Temporary Internet Files\Content.Word\Screenshot 2020-12-14 at 12.13.22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13">
                                              <a:extLst>
                                                <a:ext uri="{BEBA8EAE-BF5A-486C-A8C5-ECC9F3942E4B}">
                                                  <a14:imgProps xmlns:a14="http://schemas.microsoft.com/office/drawing/2010/main">
                                                    <a14:imgLayer r:embed="rId14">
                                                      <a14:imgEffect>
                                                        <a14:sharpenSoften amount="25000"/>
                                                      </a14:imgEffect>
                                                      <a14:imgEffect>
                                                        <a14:saturation sat="200000"/>
                                                      </a14:imgEffect>
                                                    </a14:imgLayer>
                                                  </a14:imgProps>
                                                </a:ex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14929" r="28489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20000" cy="252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42806" w:rsidRDefault="008409CF" w:rsidP="00C97959">
                              <w:pPr>
                                <w:rPr>
                                  <w:sz w:val="28"/>
                                </w:rPr>
                              </w:pPr>
                              <w:r w:rsidRPr="00842806">
                                <w:rPr>
                                  <w:sz w:val="28"/>
                                </w:rPr>
                                <w:t xml:space="preserve"> For the kingfisher, Stevie first</w:t>
                              </w:r>
                              <w:r w:rsidRPr="00842806">
                                <w:rPr>
                                  <w:sz w:val="28"/>
                                </w:rPr>
                                <w:t xml:space="preserve"> </w:t>
                              </w:r>
                              <w:r w:rsidRPr="00842806">
                                <w:rPr>
                                  <w:sz w:val="28"/>
                                </w:rPr>
                                <w:t>drew</w:t>
                              </w:r>
                              <w:r w:rsidRPr="00842806">
                                <w:rPr>
                                  <w:sz w:val="28"/>
                                </w:rPr>
                                <w:t xml:space="preserve"> a light pencil </w:t>
                              </w:r>
                              <w:r w:rsidRPr="00842806">
                                <w:rPr>
                                  <w:sz w:val="28"/>
                                </w:rPr>
                                <w:t>sketch</w:t>
                              </w:r>
                              <w:r w:rsidRPr="00842806">
                                <w:rPr>
                                  <w:sz w:val="28"/>
                                </w:rPr>
                                <w:t xml:space="preserve"> of </w:t>
                              </w:r>
                              <w:r w:rsidRPr="00842806">
                                <w:rPr>
                                  <w:sz w:val="28"/>
                                </w:rPr>
                                <w:t>its</w:t>
                              </w:r>
                              <w:r w:rsidRPr="00842806">
                                <w:rPr>
                                  <w:sz w:val="28"/>
                                </w:rPr>
                                <w:t xml:space="preserve"> basic shape before creating a colourful background with watercolou</w:t>
                              </w:r>
                              <w:r w:rsidRPr="00842806">
                                <w:rPr>
                                  <w:sz w:val="28"/>
                                </w:rPr>
                                <w:t>rs. After leaving this to dry, she</w:t>
                              </w:r>
                              <w:r w:rsidRPr="00842806">
                                <w:rPr>
                                  <w:sz w:val="28"/>
                                </w:rPr>
                                <w:t xml:space="preserve"> worked in </w:t>
                              </w:r>
                              <w:r w:rsidRPr="00842806">
                                <w:rPr>
                                  <w:sz w:val="28"/>
                                </w:rPr>
                                <w:t>details using</w:t>
                              </w:r>
                              <w:r w:rsidRPr="00842806">
                                <w:rPr>
                                  <w:sz w:val="28"/>
                                </w:rPr>
                                <w:t xml:space="preserve"> a simple biro. </w:t>
                              </w:r>
                              <w:r w:rsidRPr="00842806">
                                <w:rPr>
                                  <w:sz w:val="28"/>
                                </w:rPr>
                                <w:t xml:space="preserve">Finally, she added cream acrylic paint </w:t>
                              </w:r>
                              <w:r w:rsidR="00842806" w:rsidRPr="00842806">
                                <w:rPr>
                                  <w:sz w:val="28"/>
                                </w:rPr>
                                <w:t>on t</w:t>
                              </w:r>
                              <w:r w:rsidRPr="00842806">
                                <w:rPr>
                                  <w:sz w:val="28"/>
                                </w:rPr>
                                <w:t xml:space="preserve">he eye and </w:t>
                              </w:r>
                              <w:r w:rsidR="00842806" w:rsidRPr="00842806">
                                <w:rPr>
                                  <w:sz w:val="28"/>
                                </w:rPr>
                                <w:t>end</w:t>
                              </w:r>
                              <w:r w:rsidRPr="00842806">
                                <w:rPr>
                                  <w:sz w:val="28"/>
                                </w:rPr>
                                <w:t xml:space="preserve"> part of </w:t>
                              </w:r>
                              <w:r w:rsidR="00842806" w:rsidRPr="00842806">
                                <w:rPr>
                                  <w:sz w:val="28"/>
                                </w:rPr>
                                <w:t>some</w:t>
                              </w:r>
                              <w:r w:rsidRPr="00842806">
                                <w:rPr>
                                  <w:sz w:val="28"/>
                                </w:rPr>
                                <w:t xml:space="preserve"> feathers</w:t>
                              </w:r>
                              <w:r w:rsidR="00842806" w:rsidRPr="00842806">
                                <w:rPr>
                                  <w:sz w:val="28"/>
                                </w:rPr>
                                <w:t xml:space="preserve"> to highlight them</w:t>
                              </w:r>
                              <w:r w:rsidRPr="00842806">
                                <w:rPr>
                                  <w:sz w:val="28"/>
                                </w:rPr>
                                <w:t xml:space="preserve">. </w:t>
                              </w:r>
                              <w:r w:rsidR="00842806">
                                <w:rPr>
                                  <w:sz w:val="28"/>
                                </w:rPr>
                                <w:t>See how you can experiment with different mediums to capture a bird’s colours and textures!</w:t>
                              </w:r>
                            </w:p>
                            <w:p w:rsidR="008409CF" w:rsidRPr="00842806" w:rsidRDefault="008409CF" w:rsidP="00C97959">
                              <w:pPr>
                                <w:rPr>
                                  <w:sz w:val="28"/>
                                </w:rPr>
                              </w:pPr>
                              <w:r w:rsidRPr="00842806">
                                <w:rPr>
                                  <w:sz w:val="28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74828" y="0"/>
                            <a:ext cx="2879725" cy="55606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51A97" w:rsidRDefault="008409CF" w:rsidP="00B51A97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lang w:eastAsia="en-GB"/>
                                </w:rPr>
                                <w:drawing>
                                  <wp:inline distT="0" distB="0" distL="0" distR="0" wp14:anchorId="2AAA3379" wp14:editId="5E85808C">
                                    <wp:extent cx="2520000" cy="2520000"/>
                                    <wp:effectExtent l="0" t="0" r="0" b="0"/>
                                    <wp:docPr id="14" name="Picture 14" descr="C:\Users\DarabiR\AppData\Local\Microsoft\Windows\Temporary Internet Files\Content.Word\Screenshot 2020-12-14 at 12.15.33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 descr="C:\Users\DarabiR\AppData\Local\Microsoft\Windows\Temporary Internet Files\Content.Word\Screenshot 2020-12-14 at 12.15.33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15">
                                              <a:extLst>
                                                <a:ext uri="{BEBA8EAE-BF5A-486C-A8C5-ECC9F3942E4B}">
                                                  <a14:imgProps xmlns:a14="http://schemas.microsoft.com/office/drawing/2010/main">
                                                    <a14:imgLayer r:embed="rId16">
                                                      <a14:imgEffect>
                                                        <a14:saturation sat="200000"/>
                                                      </a14:imgEffect>
                                                    </a14:imgLayer>
                                                  </a14:imgProps>
                                                </a:ex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20126" r="23292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20000" cy="252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B51A97" w:rsidRDefault="00B51A97" w:rsidP="00B51A97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B51A97">
                                <w:rPr>
                                  <w:sz w:val="28"/>
                                  <w:szCs w:val="28"/>
                                </w:rPr>
                                <w:t>Once Stevie completed her pencil sketch, she add</w:t>
                              </w:r>
                              <w:r w:rsidR="00842806">
                                <w:rPr>
                                  <w:sz w:val="28"/>
                                  <w:szCs w:val="28"/>
                                </w:rPr>
                                <w:t>ed</w:t>
                              </w:r>
                              <w:r w:rsidRPr="00B51A97">
                                <w:rPr>
                                  <w:sz w:val="28"/>
                                  <w:szCs w:val="28"/>
                                </w:rPr>
                                <w:t xml:space="preserve"> colour and detail using her metallic felt tip pens. She does this in a</w:t>
                              </w:r>
                              <w:r w:rsidRPr="00B51A97">
                                <w:rPr>
                                  <w:sz w:val="28"/>
                                  <w:szCs w:val="28"/>
                                </w:rPr>
                                <w:t xml:space="preserve"> very relaxed way,</w:t>
                              </w:r>
                              <w:r w:rsidRPr="00B51A97">
                                <w:rPr>
                                  <w:sz w:val="28"/>
                                  <w:szCs w:val="28"/>
                                </w:rPr>
                                <w:t xml:space="preserve"> building</w:t>
                              </w:r>
                              <w:r w:rsidRPr="00B51A97">
                                <w:rPr>
                                  <w:sz w:val="28"/>
                                  <w:szCs w:val="28"/>
                                </w:rPr>
                                <w:t xml:space="preserve"> lots of lines, </w:t>
                              </w:r>
                              <w:r w:rsidRPr="00B51A97">
                                <w:rPr>
                                  <w:sz w:val="28"/>
                                  <w:szCs w:val="28"/>
                                </w:rPr>
                                <w:t>to create a more</w:t>
                              </w:r>
                              <w:r w:rsidRPr="00B51A97">
                                <w:rPr>
                                  <w:sz w:val="28"/>
                                  <w:szCs w:val="28"/>
                                </w:rPr>
                                <w:t xml:space="preserve"> abstract or </w:t>
                              </w:r>
                              <w:r w:rsidRPr="00842806">
                                <w:rPr>
                                  <w:sz w:val="28"/>
                                  <w:szCs w:val="28"/>
                                </w:rPr>
                                <w:t>stylised version of the original image.</w:t>
                              </w:r>
                              <w:r w:rsidR="00842806" w:rsidRPr="00842806">
                                <w:rPr>
                                  <w:sz w:val="28"/>
                                  <w:szCs w:val="28"/>
                                </w:rPr>
                                <w:t xml:space="preserve"> Have a go at</w:t>
                              </w:r>
                              <w:r w:rsidR="00842806" w:rsidRPr="00842806">
                                <w:rPr>
                                  <w:sz w:val="28"/>
                                  <w:szCs w:val="28"/>
                                </w:rPr>
                                <w:t xml:space="preserve"> focus</w:t>
                              </w:r>
                              <w:r w:rsidR="00842806" w:rsidRPr="00842806">
                                <w:rPr>
                                  <w:sz w:val="28"/>
                                  <w:szCs w:val="28"/>
                                </w:rPr>
                                <w:t>ing</w:t>
                              </w:r>
                              <w:r w:rsidR="00842806" w:rsidRPr="00842806">
                                <w:rPr>
                                  <w:sz w:val="28"/>
                                  <w:szCs w:val="28"/>
                                </w:rPr>
                                <w:t xml:space="preserve"> on the little details</w:t>
                              </w:r>
                              <w:r w:rsidR="00842806" w:rsidRPr="00842806">
                                <w:rPr>
                                  <w:sz w:val="28"/>
                                  <w:szCs w:val="28"/>
                                </w:rPr>
                                <w:t>, like</w:t>
                              </w:r>
                              <w:r w:rsidR="00842806" w:rsidRPr="00842806">
                                <w:rPr>
                                  <w:sz w:val="28"/>
                                  <w:szCs w:val="28"/>
                                </w:rPr>
                                <w:t xml:space="preserve"> the direction of the feathers </w:t>
                              </w:r>
                              <w:r w:rsidR="00842806" w:rsidRPr="00842806">
                                <w:rPr>
                                  <w:sz w:val="28"/>
                                  <w:szCs w:val="28"/>
                                </w:rPr>
                                <w:t>or</w:t>
                              </w:r>
                              <w:r w:rsidR="00842806" w:rsidRPr="00842806">
                                <w:rPr>
                                  <w:sz w:val="28"/>
                                  <w:szCs w:val="28"/>
                                </w:rPr>
                                <w:t xml:space="preserve"> the </w:t>
                              </w:r>
                              <w:r w:rsidR="00842806" w:rsidRPr="00842806">
                                <w:rPr>
                                  <w:sz w:val="28"/>
                                  <w:szCs w:val="28"/>
                                </w:rPr>
                                <w:t>different layers of colours.</w:t>
                              </w:r>
                              <w:r w:rsidR="00842806">
                                <w:br/>
                              </w:r>
                            </w:p>
                            <w:p w:rsidR="00B51A97" w:rsidRDefault="00B51A97" w:rsidP="00B51A97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" o:spid="_x0000_s1027" style="position:absolute;margin-left:-3.95pt;margin-top:-9.45pt;width:753.3pt;height:444.55pt;z-index:251684864" coordsize="95671,56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">
                <v:shape id="_x0000_s1028" type="#_x0000_t202" style="position:absolute;width:28797;height:55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+vt8MA&#10;AADbAAAADwAAAGRycy9kb3ducmV2LnhtbESP3YrCMBSE74V9h3AWvJE1Xf+62zWKCoq3/jzAaXNs&#10;yzYnpYm2vr0RBC+HmfmGmS87U4kbNa60rOB7GIEgzqwuOVdwPm2/fkA4j6yxskwK7uRgufjozTHR&#10;tuUD3Y4+FwHCLkEFhfd1IqXLCjLohrYmDt7FNgZ9kE0udYNtgJtKjqJoJg2WHBYKrGlTUPZ/vBoF&#10;l307mP626c6f48NktsYyTu1dqf5nt/oD4anz7/CrvdcKRmN4fg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+vt8MAAADbAAAADwAAAAAAAAAAAAAAAACYAgAAZHJzL2Rv&#10;d25yZXYueG1sUEsFBgAAAAAEAAQA9QAAAIgDAAAAAA==&#10;" stroked="f">
                  <v:textbox>
                    <w:txbxContent>
                      <w:p w:rsidR="00C97959" w:rsidRDefault="00FB7D3A" w:rsidP="00FB7D3A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noProof/>
                            <w:lang w:eastAsia="en-GB"/>
                          </w:rPr>
                          <w:drawing>
                            <wp:inline distT="0" distB="0" distL="0" distR="0" wp14:anchorId="0196360F" wp14:editId="7AA48F6C">
                              <wp:extent cx="2520000" cy="2520000"/>
                              <wp:effectExtent l="0" t="0" r="0" b="0"/>
                              <wp:docPr id="9" name="Picture 9" descr="C:\Users\DarabiR\AppData\Local\Microsoft\Windows\Temporary Internet Files\Content.Word\Screenshot 2020-12-14 at 10.03.3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C:\Users\DarabiR\AppData\Local\Microsoft\Windows\Temporary Internet Files\Content.Word\Screenshot 2020-12-14 at 10.03.35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1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12">
                                                <a14:imgEffect>
                                                  <a14:saturation sat="20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7357" r="26061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520000" cy="252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FB7D3A" w:rsidRPr="00FB7D3A" w:rsidRDefault="00FB7D3A" w:rsidP="002B045F">
                        <w:pPr>
                          <w:rPr>
                            <w:sz w:val="28"/>
                            <w:szCs w:val="28"/>
                          </w:rPr>
                        </w:pPr>
                        <w:r w:rsidRPr="00FB7D3A">
                          <w:rPr>
                            <w:sz w:val="28"/>
                            <w:szCs w:val="28"/>
                          </w:rPr>
                          <w:t>Stevie use</w:t>
                        </w:r>
                        <w:r w:rsidR="00842806">
                          <w:rPr>
                            <w:sz w:val="28"/>
                            <w:szCs w:val="28"/>
                          </w:rPr>
                          <w:t>d</w:t>
                        </w:r>
                        <w:r w:rsidRPr="00FB7D3A">
                          <w:rPr>
                            <w:sz w:val="28"/>
                            <w:szCs w:val="28"/>
                          </w:rPr>
                          <w:t xml:space="preserve"> the grid technique here, first </w:t>
                        </w:r>
                        <w:r w:rsidRPr="00FB7D3A">
                          <w:rPr>
                            <w:sz w:val="28"/>
                            <w:szCs w:val="28"/>
                          </w:rPr>
                          <w:t>mark</w:t>
                        </w:r>
                        <w:r w:rsidRPr="00FB7D3A">
                          <w:rPr>
                            <w:sz w:val="28"/>
                            <w:szCs w:val="28"/>
                          </w:rPr>
                          <w:t>ing</w:t>
                        </w:r>
                        <w:r w:rsidRPr="00FB7D3A">
                          <w:rPr>
                            <w:sz w:val="28"/>
                            <w:szCs w:val="28"/>
                          </w:rPr>
                          <w:t xml:space="preserve"> out a series of 2cm square</w:t>
                        </w:r>
                        <w:r w:rsidRPr="00FB7D3A">
                          <w:rPr>
                            <w:sz w:val="28"/>
                            <w:szCs w:val="28"/>
                          </w:rPr>
                          <w:t xml:space="preserve">s onto her photo, and then drawing a </w:t>
                        </w:r>
                        <w:r w:rsidRPr="00FB7D3A">
                          <w:rPr>
                            <w:sz w:val="28"/>
                            <w:szCs w:val="28"/>
                          </w:rPr>
                          <w:t xml:space="preserve">corresponding grid in </w:t>
                        </w:r>
                        <w:r w:rsidRPr="00FB7D3A">
                          <w:rPr>
                            <w:sz w:val="28"/>
                            <w:szCs w:val="28"/>
                          </w:rPr>
                          <w:t>her sketchbook, this time with</w:t>
                        </w:r>
                        <w:r w:rsidRPr="00FB7D3A">
                          <w:rPr>
                            <w:sz w:val="28"/>
                            <w:szCs w:val="28"/>
                          </w:rPr>
                          <w:t xml:space="preserve"> 4cm square</w:t>
                        </w:r>
                        <w:r w:rsidRPr="00FB7D3A">
                          <w:rPr>
                            <w:sz w:val="28"/>
                            <w:szCs w:val="28"/>
                          </w:rPr>
                          <w:t>s, doubling</w:t>
                        </w:r>
                        <w:r w:rsidRPr="00FB7D3A">
                          <w:rPr>
                            <w:sz w:val="28"/>
                            <w:szCs w:val="28"/>
                          </w:rPr>
                          <w:t xml:space="preserve"> the scale of the picture.  Then</w:t>
                        </w:r>
                        <w:r w:rsidRPr="00FB7D3A">
                          <w:rPr>
                            <w:sz w:val="28"/>
                            <w:szCs w:val="28"/>
                          </w:rPr>
                          <w:t>,</w:t>
                        </w:r>
                        <w:r w:rsidRPr="00FB7D3A">
                          <w:rPr>
                            <w:sz w:val="28"/>
                            <w:szCs w:val="28"/>
                          </w:rPr>
                          <w:t xml:space="preserve"> using a light pencil</w:t>
                        </w:r>
                        <w:r w:rsidRPr="00FB7D3A">
                          <w:rPr>
                            <w:sz w:val="28"/>
                            <w:szCs w:val="28"/>
                          </w:rPr>
                          <w:t>, she sketched her d</w:t>
                        </w:r>
                        <w:r w:rsidRPr="00FB7D3A">
                          <w:rPr>
                            <w:sz w:val="28"/>
                            <w:szCs w:val="28"/>
                          </w:rPr>
                          <w:t>rawing. The grid can help keep the picture to scale and also take away some of the stress around doing a big picture!</w:t>
                        </w:r>
                      </w:p>
                      <w:p w:rsidR="002B045F" w:rsidRDefault="002B045F"/>
                    </w:txbxContent>
                  </v:textbox>
                </v:shape>
                <v:shape id="_x0000_s1029" type="#_x0000_t202" style="position:absolute;left:65071;width:30600;height:56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wV8MA&#10;AADaAAAADwAAAGRycy9kb3ducmV2LnhtbESP0WrCQBRE34X+w3ILvkizqWhso5tQCy2+mvoBN9lr&#10;EszeDdnVxL/vFgo+DjNzhtnlk+nEjQbXWlbwGsUgiCurW64VnH6+Xt5AOI+ssbNMCu7kIM+eZjtM&#10;tR35SLfC1yJA2KWooPG+T6V0VUMGXWR74uCd7WDQBznUUg84Brjp5DKOE2mw5bDQYE+fDVWX4moU&#10;nA/jYv0+lt/+tDmukj22m9LelZo/Tx9bEJ4m/wj/tw9awQr+roQb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kwV8MAAADaAAAADwAAAAAAAAAAAAAAAACYAgAAZHJzL2Rv&#10;d25yZXYueG1sUEsFBgAAAAAEAAQA9QAAAIgDAAAAAA==&#10;" stroked="f">
                  <v:textbox>
                    <w:txbxContent>
                      <w:p w:rsidR="00C97959" w:rsidRDefault="008409CF" w:rsidP="00C97959">
                        <w:pPr>
                          <w:jc w:val="center"/>
                        </w:pPr>
                        <w:r>
                          <w:rPr>
                            <w:noProof/>
                            <w:lang w:eastAsia="en-GB"/>
                          </w:rPr>
                          <w:drawing>
                            <wp:inline distT="0" distB="0" distL="0" distR="0" wp14:anchorId="0D1CDEEA" wp14:editId="27A0671D">
                              <wp:extent cx="2520000" cy="2520000"/>
                              <wp:effectExtent l="0" t="0" r="0" b="0"/>
                              <wp:docPr id="15" name="Picture 15" descr="C:\Users\DarabiR\AppData\Local\Microsoft\Windows\Temporary Internet Files\Content.Word\Screenshot 2020-12-14 at 12.13.2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C:\Users\DarabiR\AppData\Local\Microsoft\Windows\Temporary Internet Files\Content.Word\Screenshot 2020-12-14 at 12.13.22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3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14">
                                                <a14:imgEffect>
                                                  <a14:sharpenSoften amount="25000"/>
                                                </a14:imgEffect>
                                                <a14:imgEffect>
                                                  <a14:saturation sat="20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4929" r="28489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520000" cy="252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42806" w:rsidRDefault="008409CF" w:rsidP="00C97959">
                        <w:pPr>
                          <w:rPr>
                            <w:sz w:val="28"/>
                          </w:rPr>
                        </w:pPr>
                        <w:r w:rsidRPr="00842806">
                          <w:rPr>
                            <w:sz w:val="28"/>
                          </w:rPr>
                          <w:t xml:space="preserve"> For the kingfisher, Stevie first</w:t>
                        </w:r>
                        <w:r w:rsidRPr="00842806">
                          <w:rPr>
                            <w:sz w:val="28"/>
                          </w:rPr>
                          <w:t xml:space="preserve"> </w:t>
                        </w:r>
                        <w:r w:rsidRPr="00842806">
                          <w:rPr>
                            <w:sz w:val="28"/>
                          </w:rPr>
                          <w:t>drew</w:t>
                        </w:r>
                        <w:r w:rsidRPr="00842806">
                          <w:rPr>
                            <w:sz w:val="28"/>
                          </w:rPr>
                          <w:t xml:space="preserve"> a light pencil </w:t>
                        </w:r>
                        <w:r w:rsidRPr="00842806">
                          <w:rPr>
                            <w:sz w:val="28"/>
                          </w:rPr>
                          <w:t>sketch</w:t>
                        </w:r>
                        <w:r w:rsidRPr="00842806">
                          <w:rPr>
                            <w:sz w:val="28"/>
                          </w:rPr>
                          <w:t xml:space="preserve"> of </w:t>
                        </w:r>
                        <w:r w:rsidRPr="00842806">
                          <w:rPr>
                            <w:sz w:val="28"/>
                          </w:rPr>
                          <w:t>its</w:t>
                        </w:r>
                        <w:r w:rsidRPr="00842806">
                          <w:rPr>
                            <w:sz w:val="28"/>
                          </w:rPr>
                          <w:t xml:space="preserve"> basic shape before creating a colourful background with watercolou</w:t>
                        </w:r>
                        <w:r w:rsidRPr="00842806">
                          <w:rPr>
                            <w:sz w:val="28"/>
                          </w:rPr>
                          <w:t>rs. After leaving this to dry, she</w:t>
                        </w:r>
                        <w:r w:rsidRPr="00842806">
                          <w:rPr>
                            <w:sz w:val="28"/>
                          </w:rPr>
                          <w:t xml:space="preserve"> worked in </w:t>
                        </w:r>
                        <w:r w:rsidRPr="00842806">
                          <w:rPr>
                            <w:sz w:val="28"/>
                          </w:rPr>
                          <w:t>details using</w:t>
                        </w:r>
                        <w:r w:rsidRPr="00842806">
                          <w:rPr>
                            <w:sz w:val="28"/>
                          </w:rPr>
                          <w:t xml:space="preserve"> a simple biro. </w:t>
                        </w:r>
                        <w:r w:rsidRPr="00842806">
                          <w:rPr>
                            <w:sz w:val="28"/>
                          </w:rPr>
                          <w:t xml:space="preserve">Finally, she added cream acrylic paint </w:t>
                        </w:r>
                        <w:r w:rsidR="00842806" w:rsidRPr="00842806">
                          <w:rPr>
                            <w:sz w:val="28"/>
                          </w:rPr>
                          <w:t>on t</w:t>
                        </w:r>
                        <w:r w:rsidRPr="00842806">
                          <w:rPr>
                            <w:sz w:val="28"/>
                          </w:rPr>
                          <w:t xml:space="preserve">he eye and </w:t>
                        </w:r>
                        <w:r w:rsidR="00842806" w:rsidRPr="00842806">
                          <w:rPr>
                            <w:sz w:val="28"/>
                          </w:rPr>
                          <w:t>end</w:t>
                        </w:r>
                        <w:r w:rsidRPr="00842806">
                          <w:rPr>
                            <w:sz w:val="28"/>
                          </w:rPr>
                          <w:t xml:space="preserve"> part of </w:t>
                        </w:r>
                        <w:r w:rsidR="00842806" w:rsidRPr="00842806">
                          <w:rPr>
                            <w:sz w:val="28"/>
                          </w:rPr>
                          <w:t>some</w:t>
                        </w:r>
                        <w:r w:rsidRPr="00842806">
                          <w:rPr>
                            <w:sz w:val="28"/>
                          </w:rPr>
                          <w:t xml:space="preserve"> feathers</w:t>
                        </w:r>
                        <w:r w:rsidR="00842806" w:rsidRPr="00842806">
                          <w:rPr>
                            <w:sz w:val="28"/>
                          </w:rPr>
                          <w:t xml:space="preserve"> to highlight them</w:t>
                        </w:r>
                        <w:r w:rsidRPr="00842806">
                          <w:rPr>
                            <w:sz w:val="28"/>
                          </w:rPr>
                          <w:t xml:space="preserve">. </w:t>
                        </w:r>
                        <w:r w:rsidR="00842806">
                          <w:rPr>
                            <w:sz w:val="28"/>
                          </w:rPr>
                          <w:t>See how you can experiment with different mediums to capture a bird’s colours and textures!</w:t>
                        </w:r>
                      </w:p>
                      <w:p w:rsidR="008409CF" w:rsidRPr="00842806" w:rsidRDefault="008409CF" w:rsidP="00C97959">
                        <w:pPr>
                          <w:rPr>
                            <w:sz w:val="28"/>
                          </w:rPr>
                        </w:pPr>
                        <w:r w:rsidRPr="00842806">
                          <w:rPr>
                            <w:sz w:val="28"/>
                          </w:rPr>
                          <w:br/>
                        </w:r>
                      </w:p>
                    </w:txbxContent>
                  </v:textbox>
                </v:shape>
                <v:shape id="_x0000_s1030" type="#_x0000_t202" style="position:absolute;left:32748;width:28797;height:556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7fcIA&#10;AADbAAAADwAAAGRycy9kb3ducmV2LnhtbESPzW7CQAyE70h9h5Ur9YJg04rfwIJaJBBXfh7AZE0S&#10;kfVG2S0Jb48PSNxszXjm83LduUrdqQmlZwPfwwQUceZtybmB82k7mIEKEdli5ZkMPCjAevXRW2Jq&#10;fcsHuh9jriSEQ4oGihjrVOuQFeQwDH1NLNrVNw6jrE2ubYOthLtK/yTJRDssWRoKrGlTUHY7/jsD&#10;133bH8/byy6ep4fR5A/L6cU/jPn67H4XoCJ18W1+Xe+t4Au9/CID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Yft9wgAAANsAAAAPAAAAAAAAAAAAAAAAAJgCAABkcnMvZG93&#10;bnJldi54bWxQSwUGAAAAAAQABAD1AAAAhwMAAAAA&#10;" stroked="f">
                  <v:textbox>
                    <w:txbxContent>
                      <w:p w:rsidR="00B51A97" w:rsidRDefault="008409CF" w:rsidP="00B51A97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noProof/>
                            <w:lang w:eastAsia="en-GB"/>
                          </w:rPr>
                          <w:drawing>
                            <wp:inline distT="0" distB="0" distL="0" distR="0" wp14:anchorId="2AAA3379" wp14:editId="5E85808C">
                              <wp:extent cx="2520000" cy="2520000"/>
                              <wp:effectExtent l="0" t="0" r="0" b="0"/>
                              <wp:docPr id="14" name="Picture 14" descr="C:\Users\DarabiR\AppData\Local\Microsoft\Windows\Temporary Internet Files\Content.Word\Screenshot 2020-12-14 at 12.15.3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C:\Users\DarabiR\AppData\Local\Microsoft\Windows\Temporary Internet Files\Content.Word\Screenshot 2020-12-14 at 12.15.33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5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16">
                                                <a14:imgEffect>
                                                  <a14:saturation sat="20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20126" r="23292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520000" cy="252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B51A97" w:rsidRDefault="00B51A97" w:rsidP="00B51A97">
                        <w:pPr>
                          <w:rPr>
                            <w:sz w:val="28"/>
                            <w:szCs w:val="28"/>
                          </w:rPr>
                        </w:pPr>
                        <w:r w:rsidRPr="00B51A97">
                          <w:rPr>
                            <w:sz w:val="28"/>
                            <w:szCs w:val="28"/>
                          </w:rPr>
                          <w:t>Once Stevie completed her pencil sketch, she add</w:t>
                        </w:r>
                        <w:r w:rsidR="00842806">
                          <w:rPr>
                            <w:sz w:val="28"/>
                            <w:szCs w:val="28"/>
                          </w:rPr>
                          <w:t>ed</w:t>
                        </w:r>
                        <w:r w:rsidRPr="00B51A97">
                          <w:rPr>
                            <w:sz w:val="28"/>
                            <w:szCs w:val="28"/>
                          </w:rPr>
                          <w:t xml:space="preserve"> colour and detail using her metallic felt tip pens. She does this in a</w:t>
                        </w:r>
                        <w:r w:rsidRPr="00B51A97">
                          <w:rPr>
                            <w:sz w:val="28"/>
                            <w:szCs w:val="28"/>
                          </w:rPr>
                          <w:t xml:space="preserve"> very relaxed way,</w:t>
                        </w:r>
                        <w:r w:rsidRPr="00B51A97">
                          <w:rPr>
                            <w:sz w:val="28"/>
                            <w:szCs w:val="28"/>
                          </w:rPr>
                          <w:t xml:space="preserve"> building</w:t>
                        </w:r>
                        <w:r w:rsidRPr="00B51A97">
                          <w:rPr>
                            <w:sz w:val="28"/>
                            <w:szCs w:val="28"/>
                          </w:rPr>
                          <w:t xml:space="preserve"> lots of lines, </w:t>
                        </w:r>
                        <w:r w:rsidRPr="00B51A97">
                          <w:rPr>
                            <w:sz w:val="28"/>
                            <w:szCs w:val="28"/>
                          </w:rPr>
                          <w:t>to create a more</w:t>
                        </w:r>
                        <w:r w:rsidRPr="00B51A97">
                          <w:rPr>
                            <w:sz w:val="28"/>
                            <w:szCs w:val="28"/>
                          </w:rPr>
                          <w:t xml:space="preserve"> abstract or </w:t>
                        </w:r>
                        <w:r w:rsidRPr="00842806">
                          <w:rPr>
                            <w:sz w:val="28"/>
                            <w:szCs w:val="28"/>
                          </w:rPr>
                          <w:t>stylised version of the original image.</w:t>
                        </w:r>
                        <w:r w:rsidR="00842806" w:rsidRPr="00842806">
                          <w:rPr>
                            <w:sz w:val="28"/>
                            <w:szCs w:val="28"/>
                          </w:rPr>
                          <w:t xml:space="preserve"> Have a go at</w:t>
                        </w:r>
                        <w:r w:rsidR="00842806" w:rsidRPr="00842806">
                          <w:rPr>
                            <w:sz w:val="28"/>
                            <w:szCs w:val="28"/>
                          </w:rPr>
                          <w:t xml:space="preserve"> focus</w:t>
                        </w:r>
                        <w:r w:rsidR="00842806" w:rsidRPr="00842806">
                          <w:rPr>
                            <w:sz w:val="28"/>
                            <w:szCs w:val="28"/>
                          </w:rPr>
                          <w:t>ing</w:t>
                        </w:r>
                        <w:r w:rsidR="00842806" w:rsidRPr="00842806">
                          <w:rPr>
                            <w:sz w:val="28"/>
                            <w:szCs w:val="28"/>
                          </w:rPr>
                          <w:t xml:space="preserve"> on the little details</w:t>
                        </w:r>
                        <w:r w:rsidR="00842806" w:rsidRPr="00842806">
                          <w:rPr>
                            <w:sz w:val="28"/>
                            <w:szCs w:val="28"/>
                          </w:rPr>
                          <w:t>, like</w:t>
                        </w:r>
                        <w:r w:rsidR="00842806" w:rsidRPr="00842806">
                          <w:rPr>
                            <w:sz w:val="28"/>
                            <w:szCs w:val="28"/>
                          </w:rPr>
                          <w:t xml:space="preserve"> the direction of the feathers </w:t>
                        </w:r>
                        <w:r w:rsidR="00842806" w:rsidRPr="00842806">
                          <w:rPr>
                            <w:sz w:val="28"/>
                            <w:szCs w:val="28"/>
                          </w:rPr>
                          <w:t>or</w:t>
                        </w:r>
                        <w:r w:rsidR="00842806" w:rsidRPr="00842806">
                          <w:rPr>
                            <w:sz w:val="28"/>
                            <w:szCs w:val="28"/>
                          </w:rPr>
                          <w:t xml:space="preserve"> the </w:t>
                        </w:r>
                        <w:r w:rsidR="00842806" w:rsidRPr="00842806">
                          <w:rPr>
                            <w:sz w:val="28"/>
                            <w:szCs w:val="28"/>
                          </w:rPr>
                          <w:t>different layers of colours.</w:t>
                        </w:r>
                        <w:r w:rsidR="00842806">
                          <w:br/>
                        </w:r>
                      </w:p>
                      <w:p w:rsidR="00B51A97" w:rsidRDefault="00B51A97" w:rsidP="00B51A97"/>
                    </w:txbxContent>
                  </v:textbox>
                </v:shape>
              </v:group>
            </w:pict>
          </mc:Fallback>
        </mc:AlternateContent>
      </w:r>
    </w:p>
    <w:p w:rsidR="002B045F" w:rsidRDefault="002B045F">
      <w:pPr>
        <w:rPr>
          <w:b/>
          <w:sz w:val="28"/>
          <w:szCs w:val="28"/>
        </w:rPr>
      </w:pPr>
    </w:p>
    <w:p w:rsidR="002B045F" w:rsidRDefault="002B045F">
      <w:pPr>
        <w:rPr>
          <w:b/>
          <w:sz w:val="28"/>
          <w:szCs w:val="28"/>
        </w:rPr>
      </w:pPr>
    </w:p>
    <w:p w:rsidR="002B045F" w:rsidRDefault="002B045F">
      <w:pPr>
        <w:rPr>
          <w:b/>
          <w:sz w:val="28"/>
          <w:szCs w:val="28"/>
        </w:rPr>
      </w:pPr>
    </w:p>
    <w:p w:rsidR="002B045F" w:rsidRDefault="002B045F">
      <w:pPr>
        <w:rPr>
          <w:b/>
          <w:sz w:val="28"/>
          <w:szCs w:val="28"/>
        </w:rPr>
      </w:pPr>
      <w:bookmarkStart w:id="0" w:name="_GoBack"/>
      <w:bookmarkEnd w:id="0"/>
    </w:p>
    <w:p w:rsidR="002B045F" w:rsidRDefault="002B045F">
      <w:pPr>
        <w:rPr>
          <w:b/>
          <w:sz w:val="28"/>
          <w:szCs w:val="28"/>
        </w:rPr>
      </w:pPr>
    </w:p>
    <w:p w:rsidR="002B045F" w:rsidRDefault="002B045F">
      <w:pPr>
        <w:rPr>
          <w:b/>
          <w:sz w:val="28"/>
          <w:szCs w:val="28"/>
        </w:rPr>
      </w:pPr>
    </w:p>
    <w:p w:rsidR="002B045F" w:rsidRDefault="002B045F">
      <w:pPr>
        <w:rPr>
          <w:b/>
          <w:sz w:val="28"/>
          <w:szCs w:val="28"/>
        </w:rPr>
      </w:pPr>
    </w:p>
    <w:p w:rsidR="002B045F" w:rsidRDefault="002B045F">
      <w:pPr>
        <w:rPr>
          <w:b/>
          <w:sz w:val="28"/>
          <w:szCs w:val="28"/>
        </w:rPr>
      </w:pPr>
    </w:p>
    <w:p w:rsidR="00644183" w:rsidRDefault="00644183">
      <w:pPr>
        <w:rPr>
          <w:b/>
          <w:sz w:val="28"/>
          <w:szCs w:val="28"/>
        </w:rPr>
      </w:pPr>
    </w:p>
    <w:p w:rsidR="00644183" w:rsidRDefault="00644183">
      <w:pPr>
        <w:rPr>
          <w:b/>
          <w:sz w:val="28"/>
          <w:szCs w:val="28"/>
        </w:rPr>
      </w:pPr>
    </w:p>
    <w:p w:rsidR="001D4A9C" w:rsidRDefault="001D4A9C">
      <w:pPr>
        <w:rPr>
          <w:b/>
          <w:sz w:val="28"/>
          <w:szCs w:val="28"/>
        </w:rPr>
      </w:pPr>
    </w:p>
    <w:p w:rsidR="00F22F1D" w:rsidRPr="00FB0256" w:rsidRDefault="00F22F1D" w:rsidP="00F22F1D">
      <w:pPr>
        <w:rPr>
          <w:b/>
          <w:sz w:val="28"/>
          <w:szCs w:val="28"/>
        </w:rPr>
      </w:pPr>
    </w:p>
    <w:sectPr w:rsidR="00F22F1D" w:rsidRPr="00FB0256" w:rsidSect="00687E77">
      <w:headerReference w:type="default" r:id="rId17"/>
      <w:headerReference w:type="first" r:id="rId18"/>
      <w:pgSz w:w="16840" w:h="11900" w:orient="landscape"/>
      <w:pgMar w:top="2835" w:right="851" w:bottom="851" w:left="1134" w:header="85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2F1D" w:rsidRDefault="00F22F1D" w:rsidP="00D2629E">
      <w:pPr>
        <w:spacing w:after="0" w:line="240" w:lineRule="auto"/>
      </w:pPr>
      <w:r>
        <w:separator/>
      </w:r>
    </w:p>
  </w:endnote>
  <w:endnote w:type="continuationSeparator" w:id="0">
    <w:p w:rsidR="00F22F1D" w:rsidRDefault="00F22F1D" w:rsidP="00D262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2F1D" w:rsidRDefault="00F22F1D" w:rsidP="00D2629E">
      <w:pPr>
        <w:spacing w:after="0" w:line="240" w:lineRule="auto"/>
      </w:pPr>
      <w:r>
        <w:separator/>
      </w:r>
    </w:p>
  </w:footnote>
  <w:footnote w:type="continuationSeparator" w:id="0">
    <w:p w:rsidR="00F22F1D" w:rsidRDefault="00F22F1D" w:rsidP="00D262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629E" w:rsidRPr="007E354F" w:rsidRDefault="007E354F">
    <w:pPr>
      <w:pStyle w:val="Header"/>
      <w:rPr>
        <w:b/>
        <w:color w:val="FFFFFF" w:themeColor="background1"/>
        <w:sz w:val="56"/>
      </w:rPr>
    </w:pPr>
    <w:r w:rsidRPr="007E354F">
      <w:rPr>
        <w:noProof/>
        <w:color w:val="FFFFFF" w:themeColor="background1"/>
        <w:lang w:eastAsia="en-GB"/>
      </w:rPr>
      <w:drawing>
        <wp:anchor distT="0" distB="0" distL="114300" distR="114300" simplePos="0" relativeHeight="251662336" behindDoc="1" locked="0" layoutInCell="1" allowOverlap="1" wp14:anchorId="6A48CC24" wp14:editId="05CC8375">
          <wp:simplePos x="0" y="0"/>
          <wp:positionH relativeFrom="column">
            <wp:posOffset>8387211</wp:posOffset>
          </wp:positionH>
          <wp:positionV relativeFrom="paragraph">
            <wp:posOffset>-133985</wp:posOffset>
          </wp:positionV>
          <wp:extent cx="1113304" cy="8636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DM White Outline.eps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318"/>
                  <a:stretch/>
                </pic:blipFill>
                <pic:spPr bwMode="auto">
                  <a:xfrm>
                    <a:off x="0" y="0"/>
                    <a:ext cx="1113304" cy="86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E354F">
      <w:rPr>
        <w:noProof/>
        <w:color w:val="FFFFFF" w:themeColor="background1"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398A353C" wp14:editId="062917E4">
              <wp:simplePos x="0" y="0"/>
              <wp:positionH relativeFrom="column">
                <wp:posOffset>-748665</wp:posOffset>
              </wp:positionH>
              <wp:positionV relativeFrom="paragraph">
                <wp:posOffset>-537210</wp:posOffset>
              </wp:positionV>
              <wp:extent cx="10756900" cy="1633220"/>
              <wp:effectExtent l="0" t="0" r="6350" b="508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756900" cy="1633220"/>
                      </a:xfrm>
                      <a:prstGeom prst="rect">
                        <a:avLst/>
                      </a:prstGeom>
                      <a:solidFill>
                        <a:srgbClr val="D8117D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-58.95pt;margin-top:-42.3pt;width:847pt;height:128.6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" fillcolor="#d8117d" stroked="f" strokeweight="1pt"/>
          </w:pict>
        </mc:Fallback>
      </mc:AlternateContent>
    </w:r>
    <w:r>
      <w:rPr>
        <w:b/>
        <w:color w:val="FFFFFF" w:themeColor="background1"/>
        <w:sz w:val="56"/>
      </w:rPr>
      <w:t>Dr</w:t>
    </w:r>
    <w:r w:rsidRPr="007E354F">
      <w:rPr>
        <w:b/>
        <w:color w:val="FFFFFF" w:themeColor="background1"/>
        <w:sz w:val="56"/>
      </w:rPr>
      <w:t xml:space="preserve">awing for </w:t>
    </w:r>
    <w:r w:rsidR="006D7F12">
      <w:rPr>
        <w:b/>
        <w:color w:val="FFFFFF" w:themeColor="background1"/>
        <w:sz w:val="56"/>
      </w:rPr>
      <w:t>Relaxation</w:t>
    </w:r>
  </w:p>
  <w:p w:rsidR="007E354F" w:rsidRPr="007E354F" w:rsidRDefault="006D7F12">
    <w:pPr>
      <w:pStyle w:val="Header"/>
      <w:rPr>
        <w:color w:val="FFFFFF" w:themeColor="background1"/>
        <w:sz w:val="40"/>
      </w:rPr>
    </w:pPr>
    <w:r>
      <w:rPr>
        <w:color w:val="FFFFFF" w:themeColor="background1"/>
        <w:sz w:val="40"/>
      </w:rPr>
      <w:t>Birds with Stevie</w:t>
    </w:r>
  </w:p>
  <w:p w:rsidR="00D2629E" w:rsidRDefault="00D2629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629E" w:rsidRPr="00B4248C" w:rsidRDefault="001F2043" w:rsidP="00B4248C">
    <w:pPr>
      <w:pStyle w:val="Title"/>
    </w:pPr>
    <w:r w:rsidRPr="00B4248C">
      <w:rPr>
        <w:lang w:eastAsia="en-GB"/>
      </w:rPr>
      <w:drawing>
        <wp:anchor distT="0" distB="0" distL="114300" distR="114300" simplePos="0" relativeHeight="251658240" behindDoc="1" locked="0" layoutInCell="1" allowOverlap="1" wp14:anchorId="004FFB4D" wp14:editId="705A3287">
          <wp:simplePos x="0" y="0"/>
          <wp:positionH relativeFrom="column">
            <wp:posOffset>8345443</wp:posOffset>
          </wp:positionH>
          <wp:positionV relativeFrom="paragraph">
            <wp:posOffset>-95885</wp:posOffset>
          </wp:positionV>
          <wp:extent cx="1113304" cy="863600"/>
          <wp:effectExtent l="0" t="0" r="4445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DM White Outline.eps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318"/>
                  <a:stretch/>
                </pic:blipFill>
                <pic:spPr bwMode="auto">
                  <a:xfrm>
                    <a:off x="0" y="0"/>
                    <a:ext cx="1122703" cy="8708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4248C">
      <w:rPr>
        <w:lang w:eastAsia="en-GB"/>
      </w:rPr>
      <mc:AlternateContent>
        <mc:Choice Requires="wps">
          <w:drawing>
            <wp:anchor distT="0" distB="0" distL="114300" distR="114300" simplePos="0" relativeHeight="251657215" behindDoc="1" locked="0" layoutInCell="1" allowOverlap="1" wp14:anchorId="66488528" wp14:editId="751F5CFB">
              <wp:simplePos x="0" y="0"/>
              <wp:positionH relativeFrom="column">
                <wp:posOffset>-758190</wp:posOffset>
              </wp:positionH>
              <wp:positionV relativeFrom="paragraph">
                <wp:posOffset>-565785</wp:posOffset>
              </wp:positionV>
              <wp:extent cx="10756900" cy="1633220"/>
              <wp:effectExtent l="0" t="0" r="0" b="5080"/>
              <wp:wrapNone/>
              <wp:docPr id="17" name="Rect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756900" cy="1633220"/>
                      </a:xfrm>
                      <a:prstGeom prst="rect">
                        <a:avLst/>
                      </a:prstGeom>
                      <a:solidFill>
                        <a:srgbClr val="D8117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-59.7pt;margin-top:-44.55pt;width:847pt;height:128.6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" fillcolor="#d8117d" stroked="f" strokeweight="1pt"/>
          </w:pict>
        </mc:Fallback>
      </mc:AlternateContent>
    </w:r>
    <w:r w:rsidR="00F22F1D">
      <w:t xml:space="preserve">Drawing for </w:t>
    </w:r>
    <w:r w:rsidR="006D7F12">
      <w:t>Relaxation</w:t>
    </w:r>
    <w:r w:rsidR="00D2629E" w:rsidRPr="00B4248C">
      <w:t xml:space="preserve">  </w:t>
    </w:r>
  </w:p>
  <w:p w:rsidR="00D2629E" w:rsidRPr="00B4248C" w:rsidRDefault="006D7F12" w:rsidP="00B4248C">
    <w:pPr>
      <w:pStyle w:val="Subtitle"/>
    </w:pPr>
    <w:r>
      <w:t>Birds with Stevie</w:t>
    </w:r>
    <w:r w:rsidR="00D2629E" w:rsidRPr="00B4248C">
      <w:t xml:space="preserve">    </w:t>
    </w:r>
  </w:p>
  <w:p w:rsidR="001F2043" w:rsidRDefault="001F204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E84A7D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CCAECDB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8668DD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AE4102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532A46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8BAEBA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31005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67A2DF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F38AD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998AD0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E3F1EF4"/>
    <w:multiLevelType w:val="hybridMultilevel"/>
    <w:tmpl w:val="03B0B3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8A31CD"/>
    <w:multiLevelType w:val="hybridMultilevel"/>
    <w:tmpl w:val="9A7032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3233FB4"/>
    <w:multiLevelType w:val="hybridMultilevel"/>
    <w:tmpl w:val="433E2C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9"/>
  </w:num>
  <w:num w:numId="11">
    <w:abstractNumId w:val="10"/>
  </w:num>
  <w:num w:numId="12">
    <w:abstractNumId w:val="1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F1D"/>
    <w:rsid w:val="00057088"/>
    <w:rsid w:val="00143F0F"/>
    <w:rsid w:val="0017779A"/>
    <w:rsid w:val="001878FF"/>
    <w:rsid w:val="001D4A9C"/>
    <w:rsid w:val="001F2043"/>
    <w:rsid w:val="0021004B"/>
    <w:rsid w:val="00272834"/>
    <w:rsid w:val="002B045F"/>
    <w:rsid w:val="00315535"/>
    <w:rsid w:val="0036032B"/>
    <w:rsid w:val="0038733A"/>
    <w:rsid w:val="00462671"/>
    <w:rsid w:val="004800B2"/>
    <w:rsid w:val="0049107B"/>
    <w:rsid w:val="004A3718"/>
    <w:rsid w:val="004E604C"/>
    <w:rsid w:val="005134F2"/>
    <w:rsid w:val="00523B7E"/>
    <w:rsid w:val="00565890"/>
    <w:rsid w:val="00614314"/>
    <w:rsid w:val="00644183"/>
    <w:rsid w:val="00656943"/>
    <w:rsid w:val="00685C6F"/>
    <w:rsid w:val="00687E77"/>
    <w:rsid w:val="006A5E4F"/>
    <w:rsid w:val="006D7433"/>
    <w:rsid w:val="006D7F12"/>
    <w:rsid w:val="00706A45"/>
    <w:rsid w:val="0074768F"/>
    <w:rsid w:val="0079164B"/>
    <w:rsid w:val="007B7D80"/>
    <w:rsid w:val="007E354F"/>
    <w:rsid w:val="007E6F8E"/>
    <w:rsid w:val="008206A7"/>
    <w:rsid w:val="008409CF"/>
    <w:rsid w:val="00842806"/>
    <w:rsid w:val="00845F95"/>
    <w:rsid w:val="008627C1"/>
    <w:rsid w:val="008F0FCB"/>
    <w:rsid w:val="00952625"/>
    <w:rsid w:val="00987596"/>
    <w:rsid w:val="00A20E4D"/>
    <w:rsid w:val="00A436F8"/>
    <w:rsid w:val="00A95C2D"/>
    <w:rsid w:val="00B04A5E"/>
    <w:rsid w:val="00B4248C"/>
    <w:rsid w:val="00B51A97"/>
    <w:rsid w:val="00B61148"/>
    <w:rsid w:val="00B65754"/>
    <w:rsid w:val="00B72568"/>
    <w:rsid w:val="00BD1444"/>
    <w:rsid w:val="00C01268"/>
    <w:rsid w:val="00C97959"/>
    <w:rsid w:val="00CD49D0"/>
    <w:rsid w:val="00D01144"/>
    <w:rsid w:val="00D2629E"/>
    <w:rsid w:val="00D83AD2"/>
    <w:rsid w:val="00DA30EF"/>
    <w:rsid w:val="00E34EC9"/>
    <w:rsid w:val="00EE4E68"/>
    <w:rsid w:val="00EF1311"/>
    <w:rsid w:val="00F22F1D"/>
    <w:rsid w:val="00F256C3"/>
    <w:rsid w:val="00F95B8F"/>
    <w:rsid w:val="00FB0256"/>
    <w:rsid w:val="00FB2BC1"/>
    <w:rsid w:val="00FB7D3A"/>
    <w:rsid w:val="00FC1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4248C"/>
    <w:pPr>
      <w:spacing w:after="0" w:line="240" w:lineRule="auto"/>
      <w:contextualSpacing/>
    </w:pPr>
    <w:rPr>
      <w:rFonts w:ascii="Calibri" w:eastAsiaTheme="majorEastAsia" w:hAnsi="Calibri" w:cstheme="majorBidi"/>
      <w:b/>
      <w:bCs/>
      <w:noProof/>
      <w:color w:val="FFFFFF" w:themeColor="background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4248C"/>
    <w:rPr>
      <w:rFonts w:ascii="Calibri" w:eastAsiaTheme="majorEastAsia" w:hAnsi="Calibri" w:cstheme="majorBidi"/>
      <w:b/>
      <w:bCs/>
      <w:noProof/>
      <w:color w:val="FFFFFF" w:themeColor="background1"/>
      <w:spacing w:val="-10"/>
      <w:kern w:val="28"/>
      <w:sz w:val="56"/>
      <w:szCs w:val="56"/>
    </w:rPr>
  </w:style>
  <w:style w:type="paragraph" w:styleId="Subtitle">
    <w:name w:val="Subtitle"/>
    <w:basedOn w:val="Title"/>
    <w:next w:val="Normal"/>
    <w:link w:val="SubtitleChar"/>
    <w:uiPriority w:val="11"/>
    <w:qFormat/>
    <w:rsid w:val="00B4248C"/>
    <w:rPr>
      <w:b w:val="0"/>
      <w:bCs w:val="0"/>
      <w:sz w:val="40"/>
      <w:szCs w:val="40"/>
    </w:rPr>
  </w:style>
  <w:style w:type="character" w:customStyle="1" w:styleId="SubtitleChar">
    <w:name w:val="Subtitle Char"/>
    <w:basedOn w:val="DefaultParagraphFont"/>
    <w:link w:val="Subtitle"/>
    <w:uiPriority w:val="11"/>
    <w:rsid w:val="00B4248C"/>
    <w:rPr>
      <w:rFonts w:ascii="Calibri" w:eastAsiaTheme="majorEastAsia" w:hAnsi="Calibri" w:cstheme="majorBidi"/>
      <w:noProof/>
      <w:color w:val="FFFFFF" w:themeColor="background1"/>
      <w:spacing w:val="-10"/>
      <w:kern w:val="28"/>
      <w:sz w:val="40"/>
      <w:szCs w:val="40"/>
    </w:rPr>
  </w:style>
  <w:style w:type="paragraph" w:styleId="Header">
    <w:name w:val="header"/>
    <w:basedOn w:val="Normal"/>
    <w:link w:val="HeaderChar"/>
    <w:uiPriority w:val="99"/>
    <w:unhideWhenUsed/>
    <w:rsid w:val="00D262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629E"/>
  </w:style>
  <w:style w:type="paragraph" w:styleId="Footer">
    <w:name w:val="footer"/>
    <w:basedOn w:val="Normal"/>
    <w:link w:val="FooterChar"/>
    <w:uiPriority w:val="99"/>
    <w:unhideWhenUsed/>
    <w:rsid w:val="00D262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629E"/>
  </w:style>
  <w:style w:type="paragraph" w:styleId="ListParagraph">
    <w:name w:val="List Paragraph"/>
    <w:basedOn w:val="Normal"/>
    <w:uiPriority w:val="34"/>
    <w:qFormat/>
    <w:rsid w:val="00B61148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7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76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4248C"/>
    <w:pPr>
      <w:spacing w:after="0" w:line="240" w:lineRule="auto"/>
      <w:contextualSpacing/>
    </w:pPr>
    <w:rPr>
      <w:rFonts w:ascii="Calibri" w:eastAsiaTheme="majorEastAsia" w:hAnsi="Calibri" w:cstheme="majorBidi"/>
      <w:b/>
      <w:bCs/>
      <w:noProof/>
      <w:color w:val="FFFFFF" w:themeColor="background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4248C"/>
    <w:rPr>
      <w:rFonts w:ascii="Calibri" w:eastAsiaTheme="majorEastAsia" w:hAnsi="Calibri" w:cstheme="majorBidi"/>
      <w:b/>
      <w:bCs/>
      <w:noProof/>
      <w:color w:val="FFFFFF" w:themeColor="background1"/>
      <w:spacing w:val="-10"/>
      <w:kern w:val="28"/>
      <w:sz w:val="56"/>
      <w:szCs w:val="56"/>
    </w:rPr>
  </w:style>
  <w:style w:type="paragraph" w:styleId="Subtitle">
    <w:name w:val="Subtitle"/>
    <w:basedOn w:val="Title"/>
    <w:next w:val="Normal"/>
    <w:link w:val="SubtitleChar"/>
    <w:uiPriority w:val="11"/>
    <w:qFormat/>
    <w:rsid w:val="00B4248C"/>
    <w:rPr>
      <w:b w:val="0"/>
      <w:bCs w:val="0"/>
      <w:sz w:val="40"/>
      <w:szCs w:val="40"/>
    </w:rPr>
  </w:style>
  <w:style w:type="character" w:customStyle="1" w:styleId="SubtitleChar">
    <w:name w:val="Subtitle Char"/>
    <w:basedOn w:val="DefaultParagraphFont"/>
    <w:link w:val="Subtitle"/>
    <w:uiPriority w:val="11"/>
    <w:rsid w:val="00B4248C"/>
    <w:rPr>
      <w:rFonts w:ascii="Calibri" w:eastAsiaTheme="majorEastAsia" w:hAnsi="Calibri" w:cstheme="majorBidi"/>
      <w:noProof/>
      <w:color w:val="FFFFFF" w:themeColor="background1"/>
      <w:spacing w:val="-10"/>
      <w:kern w:val="28"/>
      <w:sz w:val="40"/>
      <w:szCs w:val="40"/>
    </w:rPr>
  </w:style>
  <w:style w:type="paragraph" w:styleId="Header">
    <w:name w:val="header"/>
    <w:basedOn w:val="Normal"/>
    <w:link w:val="HeaderChar"/>
    <w:uiPriority w:val="99"/>
    <w:unhideWhenUsed/>
    <w:rsid w:val="00D262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629E"/>
  </w:style>
  <w:style w:type="paragraph" w:styleId="Footer">
    <w:name w:val="footer"/>
    <w:basedOn w:val="Normal"/>
    <w:link w:val="FooterChar"/>
    <w:uiPriority w:val="99"/>
    <w:unhideWhenUsed/>
    <w:rsid w:val="00D262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629E"/>
  </w:style>
  <w:style w:type="paragraph" w:styleId="ListParagraph">
    <w:name w:val="List Paragraph"/>
    <w:basedOn w:val="Normal"/>
    <w:uiPriority w:val="34"/>
    <w:qFormat/>
    <w:rsid w:val="00B61148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7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76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900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5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3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rabiR\AppData\Local\Temp\Temp3_drive-download-20200623T145239Z-001.zip\DM%20Resource%20Template%20Landscape%20magenta.dotx" TargetMode="External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ACE6D4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9041EB9-9743-465C-A972-95BEF2641B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DM Resource Template Landscape magenta</Template>
  <TotalTime>301</TotalTime>
  <Pages>2</Pages>
  <Words>123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Derby City Council</Company>
  <LinksUpToDate>false</LinksUpToDate>
  <CharactersWithSpaces>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Royah Darabi</dc:creator>
  <cp:lastModifiedBy>Royah Darabi</cp:lastModifiedBy>
  <cp:revision>4</cp:revision>
  <dcterms:created xsi:type="dcterms:W3CDTF">2020-12-14T10:17:00Z</dcterms:created>
  <dcterms:modified xsi:type="dcterms:W3CDTF">2020-12-14T15:41:00Z</dcterms:modified>
</cp:coreProperties>
</file>