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17D" w:rsidRDefault="0085717D">
      <w:pPr>
        <w:rPr>
          <w:rFonts w:ascii="Calibri" w:hAnsi="Calibri"/>
          <w:bCs/>
          <w:sz w:val="28"/>
          <w:szCs w:val="28"/>
        </w:rPr>
      </w:pPr>
      <w:r w:rsidRPr="0087582F">
        <w:rPr>
          <w:rFonts w:ascii="Calibri" w:hAnsi="Calibri"/>
          <w:b/>
          <w:bCs/>
          <w:sz w:val="28"/>
          <w:szCs w:val="28"/>
        </w:rPr>
        <w:t xml:space="preserve">Audience: </w:t>
      </w:r>
      <w:r w:rsidRPr="0087582F">
        <w:rPr>
          <w:rFonts w:ascii="Calibri" w:hAnsi="Calibri"/>
          <w:bCs/>
          <w:sz w:val="28"/>
          <w:szCs w:val="28"/>
        </w:rPr>
        <w:t>sui</w:t>
      </w:r>
      <w:r w:rsidR="0087582F">
        <w:rPr>
          <w:rFonts w:ascii="Calibri" w:hAnsi="Calibri"/>
          <w:bCs/>
          <w:sz w:val="28"/>
          <w:szCs w:val="28"/>
        </w:rPr>
        <w:t>table for children aged 5+</w:t>
      </w:r>
    </w:p>
    <w:p w:rsidR="004B2DBE" w:rsidRPr="004B2DBE" w:rsidRDefault="004B2DBE">
      <w:pPr>
        <w:rPr>
          <w:rFonts w:ascii="Calibri" w:hAnsi="Calibri"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This activity is great for:</w:t>
      </w:r>
      <w:r w:rsidR="009F6F17">
        <w:rPr>
          <w:rFonts w:ascii="Calibri" w:hAnsi="Calibri"/>
          <w:b/>
          <w:bCs/>
          <w:sz w:val="28"/>
          <w:szCs w:val="28"/>
        </w:rPr>
        <w:t xml:space="preserve"> </w:t>
      </w:r>
      <w:r w:rsidR="009F6F17">
        <w:rPr>
          <w:rFonts w:ascii="Calibri" w:hAnsi="Calibri"/>
          <w:bCs/>
          <w:sz w:val="28"/>
          <w:szCs w:val="28"/>
        </w:rPr>
        <w:t>learning more about subjects that interest you,</w:t>
      </w:r>
      <w:r>
        <w:rPr>
          <w:rFonts w:ascii="Calibri" w:hAnsi="Calibri"/>
          <w:b/>
          <w:bCs/>
          <w:sz w:val="28"/>
          <w:szCs w:val="28"/>
        </w:rPr>
        <w:t xml:space="preserve"> </w:t>
      </w:r>
      <w:r>
        <w:rPr>
          <w:rFonts w:ascii="Calibri" w:hAnsi="Calibri"/>
          <w:bCs/>
          <w:sz w:val="28"/>
          <w:szCs w:val="28"/>
        </w:rPr>
        <w:t>inspiring c</w:t>
      </w:r>
      <w:r w:rsidR="009F6F17">
        <w:rPr>
          <w:rFonts w:ascii="Calibri" w:hAnsi="Calibri"/>
          <w:bCs/>
          <w:sz w:val="28"/>
          <w:szCs w:val="28"/>
        </w:rPr>
        <w:t xml:space="preserve">reativity through storytelling and </w:t>
      </w:r>
      <w:r w:rsidR="009701A5">
        <w:rPr>
          <w:rFonts w:ascii="Calibri" w:hAnsi="Calibri"/>
          <w:bCs/>
          <w:sz w:val="28"/>
          <w:szCs w:val="28"/>
        </w:rPr>
        <w:t>sharing</w:t>
      </w:r>
      <w:r w:rsidR="009F6F17">
        <w:rPr>
          <w:rFonts w:ascii="Calibri" w:hAnsi="Calibri"/>
          <w:bCs/>
          <w:sz w:val="28"/>
          <w:szCs w:val="28"/>
        </w:rPr>
        <w:t xml:space="preserve"> with friends and family.</w:t>
      </w:r>
    </w:p>
    <w:p w:rsidR="004B2DBE" w:rsidRPr="004B2DBE" w:rsidRDefault="004B2DBE">
      <w:pPr>
        <w:rPr>
          <w:rFonts w:ascii="Calibri" w:hAnsi="Calibri"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How long will </w:t>
      </w:r>
      <w:r w:rsidR="00E82306">
        <w:rPr>
          <w:rFonts w:ascii="Calibri" w:hAnsi="Calibri"/>
          <w:b/>
          <w:bCs/>
          <w:sz w:val="28"/>
          <w:szCs w:val="28"/>
        </w:rPr>
        <w:t>it take to</w:t>
      </w:r>
      <w:r>
        <w:rPr>
          <w:rFonts w:ascii="Calibri" w:hAnsi="Calibri"/>
          <w:b/>
          <w:bCs/>
          <w:sz w:val="28"/>
          <w:szCs w:val="28"/>
        </w:rPr>
        <w:t xml:space="preserve"> make? </w:t>
      </w:r>
      <w:r>
        <w:rPr>
          <w:rFonts w:ascii="Calibri" w:hAnsi="Calibri"/>
          <w:bCs/>
          <w:sz w:val="28"/>
          <w:szCs w:val="28"/>
        </w:rPr>
        <w:t>At least 15 minutes but can be longer depending on how detailed your game is.</w:t>
      </w:r>
    </w:p>
    <w:p w:rsidR="00085826" w:rsidRDefault="00614314" w:rsidP="00085826">
      <w:pPr>
        <w:spacing w:after="0"/>
        <w:rPr>
          <w:sz w:val="28"/>
          <w:szCs w:val="28"/>
        </w:rPr>
      </w:pPr>
      <w:r w:rsidRPr="0087582F">
        <w:rPr>
          <w:rFonts w:ascii="Calibri" w:hAnsi="Calibri"/>
          <w:b/>
          <w:bCs/>
          <w:sz w:val="28"/>
          <w:szCs w:val="28"/>
        </w:rPr>
        <w:t>Introduction</w:t>
      </w:r>
      <w:r w:rsidR="00685C6F" w:rsidRPr="0087582F">
        <w:rPr>
          <w:rFonts w:ascii="Calibri" w:hAnsi="Calibri"/>
          <w:b/>
          <w:bCs/>
          <w:sz w:val="28"/>
          <w:szCs w:val="28"/>
        </w:rPr>
        <w:t xml:space="preserve">: </w:t>
      </w:r>
      <w:r w:rsidR="00925AEA" w:rsidRPr="0087582F">
        <w:rPr>
          <w:sz w:val="28"/>
          <w:szCs w:val="28"/>
        </w:rPr>
        <w:t xml:space="preserve">board games have been </w:t>
      </w:r>
      <w:r w:rsidR="001E56DF">
        <w:rPr>
          <w:sz w:val="28"/>
          <w:szCs w:val="28"/>
        </w:rPr>
        <w:t>played since civilisation began - t</w:t>
      </w:r>
      <w:r w:rsidR="0087582F" w:rsidRPr="0087582F">
        <w:rPr>
          <w:sz w:val="28"/>
          <w:szCs w:val="28"/>
        </w:rPr>
        <w:t xml:space="preserve">hey were important enough in Ancient Egyptian culture that some people were even buried with them! </w:t>
      </w:r>
      <w:r w:rsidR="004443D9">
        <w:rPr>
          <w:sz w:val="28"/>
          <w:szCs w:val="28"/>
        </w:rPr>
        <w:t>Derby Museums has a range of gaming items in its collection, from Roman counters</w:t>
      </w:r>
      <w:r w:rsidR="00D41F62">
        <w:rPr>
          <w:sz w:val="28"/>
          <w:szCs w:val="28"/>
        </w:rPr>
        <w:t>,</w:t>
      </w:r>
      <w:r w:rsidR="004443D9">
        <w:rPr>
          <w:sz w:val="28"/>
          <w:szCs w:val="28"/>
        </w:rPr>
        <w:t xml:space="preserve"> to 1940s board games.  </w:t>
      </w:r>
      <w:r w:rsidR="0087582F" w:rsidRPr="0087582F">
        <w:rPr>
          <w:sz w:val="28"/>
          <w:szCs w:val="28"/>
        </w:rPr>
        <w:t>Some</w:t>
      </w:r>
      <w:r w:rsidR="0087582F">
        <w:rPr>
          <w:sz w:val="28"/>
          <w:szCs w:val="28"/>
        </w:rPr>
        <w:t xml:space="preserve"> games</w:t>
      </w:r>
      <w:r w:rsidR="0087582F" w:rsidRPr="0087582F">
        <w:rPr>
          <w:sz w:val="28"/>
          <w:szCs w:val="28"/>
        </w:rPr>
        <w:t xml:space="preserve">, like chess and backgammon, require complex rules, but </w:t>
      </w:r>
      <w:r w:rsidR="00FD3C6D">
        <w:rPr>
          <w:sz w:val="28"/>
          <w:szCs w:val="28"/>
        </w:rPr>
        <w:t>here you can learn how to</w:t>
      </w:r>
      <w:r w:rsidR="0087582F" w:rsidRPr="0087582F">
        <w:rPr>
          <w:sz w:val="28"/>
          <w:szCs w:val="28"/>
        </w:rPr>
        <w:t xml:space="preserve"> create a traditional ‘Race-to-the-End’ game</w:t>
      </w:r>
      <w:r w:rsidR="00BB7F2F">
        <w:rPr>
          <w:sz w:val="28"/>
          <w:szCs w:val="28"/>
        </w:rPr>
        <w:t>, inspired by our collections.</w:t>
      </w:r>
      <w:r w:rsidR="004B2DBE">
        <w:rPr>
          <w:sz w:val="28"/>
          <w:szCs w:val="28"/>
        </w:rPr>
        <w:t xml:space="preserve"> </w:t>
      </w:r>
      <w:r w:rsidR="00BB7F2F">
        <w:rPr>
          <w:sz w:val="28"/>
          <w:szCs w:val="28"/>
        </w:rPr>
        <w:t>Share and explore themes you enjoy with friends and family by playing a board game you’ve created!</w:t>
      </w:r>
      <w:r w:rsidR="00085826">
        <w:rPr>
          <w:sz w:val="28"/>
          <w:szCs w:val="28"/>
        </w:rPr>
        <w:t xml:space="preserve"> </w:t>
      </w:r>
    </w:p>
    <w:p w:rsidR="00685C6F" w:rsidRPr="0087582F" w:rsidRDefault="004B2DBE" w:rsidP="004B2DBE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0" locked="0" layoutInCell="1" allowOverlap="1" wp14:anchorId="03B8EE2A" wp14:editId="689566CB">
            <wp:simplePos x="0" y="0"/>
            <wp:positionH relativeFrom="column">
              <wp:posOffset>98425</wp:posOffset>
            </wp:positionH>
            <wp:positionV relativeFrom="paragraph">
              <wp:posOffset>107315</wp:posOffset>
            </wp:positionV>
            <wp:extent cx="3621405" cy="2526030"/>
            <wp:effectExtent l="0" t="0" r="0" b="7620"/>
            <wp:wrapSquare wrapText="bothSides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s list - board games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14" b="12856"/>
                    <a:stretch/>
                  </pic:blipFill>
                  <pic:spPr bwMode="auto">
                    <a:xfrm>
                      <a:off x="0" y="0"/>
                      <a:ext cx="3621405" cy="252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CB6">
        <w:rPr>
          <w:b/>
          <w:sz w:val="28"/>
          <w:szCs w:val="28"/>
        </w:rPr>
        <w:t xml:space="preserve">     </w:t>
      </w:r>
      <w:r w:rsidR="00685C6F" w:rsidRPr="0087582F">
        <w:rPr>
          <w:b/>
          <w:sz w:val="28"/>
          <w:szCs w:val="28"/>
        </w:rPr>
        <w:t>You will need:</w:t>
      </w:r>
    </w:p>
    <w:p w:rsidR="00925AEA" w:rsidRPr="0087582F" w:rsidRDefault="0087582F" w:rsidP="00925AEA">
      <w:pPr>
        <w:pStyle w:val="ListParagraph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B</w:t>
      </w:r>
      <w:r w:rsidR="00925AEA" w:rsidRPr="0087582F">
        <w:rPr>
          <w:sz w:val="28"/>
          <w:szCs w:val="28"/>
        </w:rPr>
        <w:t>lank paper</w:t>
      </w:r>
      <w:r w:rsidR="00DB62D9">
        <w:rPr>
          <w:sz w:val="28"/>
          <w:szCs w:val="28"/>
        </w:rPr>
        <w:t xml:space="preserve"> or card for your board</w:t>
      </w:r>
    </w:p>
    <w:p w:rsidR="00925AEA" w:rsidRPr="0087582F" w:rsidRDefault="0087582F" w:rsidP="00925AEA">
      <w:pPr>
        <w:pStyle w:val="ListParagraph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D</w:t>
      </w:r>
      <w:r w:rsidR="00925AEA" w:rsidRPr="0087582F">
        <w:rPr>
          <w:sz w:val="28"/>
          <w:szCs w:val="28"/>
        </w:rPr>
        <w:t>rawing materials</w:t>
      </w:r>
      <w:r>
        <w:rPr>
          <w:sz w:val="28"/>
          <w:szCs w:val="28"/>
        </w:rPr>
        <w:t xml:space="preserve"> – pens, pencils, crayons etc.</w:t>
      </w:r>
    </w:p>
    <w:p w:rsidR="005D74ED" w:rsidRDefault="005D74ED" w:rsidP="00925AEA">
      <w:pPr>
        <w:pStyle w:val="ListParagraph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Dice – you can use our template if you don’t have your own</w:t>
      </w:r>
    </w:p>
    <w:p w:rsidR="005D74ED" w:rsidRDefault="005D74ED" w:rsidP="005D74ED">
      <w:pPr>
        <w:pStyle w:val="ListParagraph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M</w:t>
      </w:r>
      <w:r w:rsidRPr="0087582F">
        <w:rPr>
          <w:sz w:val="28"/>
          <w:szCs w:val="28"/>
        </w:rPr>
        <w:t xml:space="preserve">aterials </w:t>
      </w:r>
      <w:r w:rsidR="00FB6283">
        <w:rPr>
          <w:sz w:val="28"/>
          <w:szCs w:val="28"/>
        </w:rPr>
        <w:t>for</w:t>
      </w:r>
      <w:r w:rsidRPr="0087582F">
        <w:rPr>
          <w:sz w:val="28"/>
          <w:szCs w:val="28"/>
        </w:rPr>
        <w:t xml:space="preserve"> counters</w:t>
      </w:r>
      <w:r>
        <w:rPr>
          <w:sz w:val="28"/>
          <w:szCs w:val="28"/>
        </w:rPr>
        <w:t xml:space="preserve">, e.g. </w:t>
      </w:r>
      <w:r w:rsidR="00FB6283">
        <w:rPr>
          <w:sz w:val="28"/>
          <w:szCs w:val="28"/>
        </w:rPr>
        <w:t>Buttons, coins, c</w:t>
      </w:r>
      <w:r>
        <w:rPr>
          <w:sz w:val="28"/>
          <w:szCs w:val="28"/>
        </w:rPr>
        <w:t>ard or playdough</w:t>
      </w:r>
    </w:p>
    <w:p w:rsidR="0087582F" w:rsidRDefault="0087582F" w:rsidP="00925AEA">
      <w:pPr>
        <w:pStyle w:val="ListParagraph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Glue or tape (optional)</w:t>
      </w:r>
    </w:p>
    <w:p w:rsidR="0087582F" w:rsidRDefault="0087582F" w:rsidP="00925AEA">
      <w:pPr>
        <w:pStyle w:val="ListParagraph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Scissors (optional)</w:t>
      </w:r>
    </w:p>
    <w:p w:rsidR="0087582F" w:rsidRDefault="0087582F" w:rsidP="00925AEA">
      <w:pPr>
        <w:pStyle w:val="ListParagraph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Decorative items -</w:t>
      </w:r>
      <w:r w:rsidR="00925AEA" w:rsidRPr="0087582F">
        <w:rPr>
          <w:sz w:val="28"/>
          <w:szCs w:val="28"/>
        </w:rPr>
        <w:t xml:space="preserve"> stickers, </w:t>
      </w:r>
      <w:r>
        <w:rPr>
          <w:sz w:val="28"/>
          <w:szCs w:val="28"/>
        </w:rPr>
        <w:t>sequins</w:t>
      </w:r>
      <w:r w:rsidR="00925AEA" w:rsidRPr="0087582F">
        <w:rPr>
          <w:sz w:val="28"/>
          <w:szCs w:val="28"/>
        </w:rPr>
        <w:t xml:space="preserve">, </w:t>
      </w:r>
      <w:r>
        <w:rPr>
          <w:sz w:val="28"/>
          <w:szCs w:val="28"/>
        </w:rPr>
        <w:t>beads etc. (optional)</w:t>
      </w:r>
    </w:p>
    <w:p w:rsidR="004443D9" w:rsidRDefault="004443D9" w:rsidP="004443D9">
      <w:pPr>
        <w:spacing w:after="0"/>
        <w:rPr>
          <w:sz w:val="28"/>
          <w:szCs w:val="28"/>
        </w:rPr>
      </w:pPr>
    </w:p>
    <w:p w:rsidR="004443D9" w:rsidRPr="003F5D8E" w:rsidRDefault="00D41F62" w:rsidP="00A27E23">
      <w:pPr>
        <w:spacing w:after="0"/>
        <w:ind w:firstLine="360"/>
        <w:rPr>
          <w:sz w:val="28"/>
          <w:szCs w:val="28"/>
        </w:rPr>
      </w:pPr>
      <w:r>
        <w:rPr>
          <w:sz w:val="28"/>
          <w:szCs w:val="28"/>
        </w:rPr>
        <w:t>Share</w:t>
      </w:r>
      <w:r w:rsidR="003F5D8E">
        <w:rPr>
          <w:sz w:val="28"/>
          <w:szCs w:val="28"/>
        </w:rPr>
        <w:t xml:space="preserve"> your creations using </w:t>
      </w:r>
      <w:r w:rsidR="003F5D8E">
        <w:rPr>
          <w:b/>
          <w:sz w:val="28"/>
          <w:szCs w:val="28"/>
        </w:rPr>
        <w:t>#</w:t>
      </w:r>
      <w:proofErr w:type="spellStart"/>
      <w:r w:rsidR="003F5D8E">
        <w:rPr>
          <w:b/>
          <w:sz w:val="28"/>
          <w:szCs w:val="28"/>
        </w:rPr>
        <w:t>MakeYourMonday</w:t>
      </w:r>
      <w:bookmarkStart w:id="0" w:name="_GoBack"/>
      <w:bookmarkEnd w:id="0"/>
      <w:proofErr w:type="spellEnd"/>
    </w:p>
    <w:p w:rsidR="00925AEA" w:rsidRDefault="00D43C00" w:rsidP="005D74ED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-90698</wp:posOffset>
                </wp:positionH>
                <wp:positionV relativeFrom="paragraph">
                  <wp:posOffset>194830</wp:posOffset>
                </wp:positionV>
                <wp:extent cx="9597605" cy="5319683"/>
                <wp:effectExtent l="0" t="0" r="381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7605" cy="5319683"/>
                          <a:chOff x="0" y="0"/>
                          <a:chExt cx="9597605" cy="5319683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750"/>
                            <a:ext cx="2699385" cy="5141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4ED" w:rsidRPr="004443D9" w:rsidRDefault="005D74ED" w:rsidP="00FB6283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8"/>
                                  <w:lang w:eastAsia="en-GB"/>
                                </w:rPr>
                                <w:drawing>
                                  <wp:inline distT="0" distB="0" distL="0" distR="0" wp14:anchorId="7C00973A" wp14:editId="3DB69078">
                                    <wp:extent cx="2160000" cy="2348770"/>
                                    <wp:effectExtent l="0" t="0" r="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kakapo.jpg"/>
                                            <pic:cNvPicPr/>
                                          </pic:nvPicPr>
                                          <pic:blipFill rotWithShape="1"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2291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0" cy="2348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A4454" w:rsidRDefault="008A4454" w:rsidP="008A4454">
                              <w:pPr>
                                <w:spacing w:after="0"/>
                                <w:rPr>
                                  <w:b/>
                                  <w:sz w:val="28"/>
                                </w:rPr>
                              </w:pPr>
                              <w:r w:rsidRPr="004443D9">
                                <w:rPr>
                                  <w:b/>
                                  <w:sz w:val="28"/>
                                </w:rPr>
                                <w:t>Step 1</w:t>
                              </w:r>
                            </w:p>
                            <w:p w:rsidR="004443D9" w:rsidRPr="0087582F" w:rsidRDefault="004443D9" w:rsidP="004443D9">
                              <w:pPr>
                                <w:spacing w:after="0" w:line="256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Choose a theme for your game. </w:t>
                              </w:r>
                              <w:r w:rsidRPr="0087582F">
                                <w:rPr>
                                  <w:sz w:val="28"/>
                                  <w:szCs w:val="28"/>
                                </w:rPr>
                                <w:t>This can be whatever you like</w:t>
                              </w:r>
                              <w:r w:rsidR="005D74ED">
                                <w:rPr>
                                  <w:sz w:val="28"/>
                                  <w:szCs w:val="28"/>
                                </w:rPr>
                                <w:t>, such as space, summer or</w:t>
                              </w:r>
                              <w:r w:rsidR="00DB62D9">
                                <w:rPr>
                                  <w:sz w:val="28"/>
                                  <w:szCs w:val="28"/>
                                </w:rPr>
                                <w:t xml:space="preserve"> dragons. You</w:t>
                              </w:r>
                              <w:r w:rsidRPr="0087582F">
                                <w:rPr>
                                  <w:sz w:val="28"/>
                                  <w:szCs w:val="28"/>
                                </w:rPr>
                                <w:t xml:space="preserve"> could be inspired by the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Derby M</w:t>
                              </w:r>
                              <w:r w:rsidRPr="0087582F">
                                <w:rPr>
                                  <w:sz w:val="28"/>
                                  <w:szCs w:val="28"/>
                                </w:rPr>
                                <w:t>useums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’</w:t>
                              </w:r>
                              <w:r w:rsidRPr="0087582F">
                                <w:rPr>
                                  <w:sz w:val="28"/>
                                  <w:szCs w:val="28"/>
                                </w:rPr>
                                <w:t xml:space="preserve"> collections, like discovering an Egyptian mummy, </w:t>
                              </w:r>
                              <w:r w:rsidR="005D74ED">
                                <w:rPr>
                                  <w:sz w:val="28"/>
                                  <w:szCs w:val="28"/>
                                </w:rPr>
                                <w:t>discovering</w:t>
                              </w:r>
                              <w:r w:rsidRPr="0087582F"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r w:rsidR="005D74ED">
                                <w:rPr>
                                  <w:sz w:val="28"/>
                                  <w:szCs w:val="28"/>
                                </w:rPr>
                                <w:t>Nature Gallery</w:t>
                              </w:r>
                              <w:r w:rsidRPr="0087582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animal</w:t>
                              </w:r>
                              <w:r w:rsidRPr="0087582F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or a </w:t>
                              </w:r>
                              <w:r w:rsidR="00FB6283">
                                <w:rPr>
                                  <w:sz w:val="28"/>
                                  <w:szCs w:val="28"/>
                                </w:rPr>
                                <w:t>log boat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race!</w:t>
                              </w:r>
                            </w:p>
                            <w:p w:rsidR="004443D9" w:rsidRPr="004443D9" w:rsidRDefault="004443D9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3829" y="0"/>
                            <a:ext cx="3752215" cy="530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5D8E" w:rsidRPr="004443D9" w:rsidRDefault="003C274C" w:rsidP="003C274C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388773A4" wp14:editId="3F6C33AB">
                                    <wp:extent cx="3028208" cy="2202366"/>
                                    <wp:effectExtent l="0" t="0" r="1270" b="7620"/>
                                    <wp:docPr id="387" name="Picture 387" descr="C:\Users\DarabiR\AppData\Local\Microsoft\Windows\Temporary Internet Files\Content.Word\20200806_11354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DarabiR\AppData\Local\Microsoft\Windows\Temporary Internet Files\Content.Word\20200806_11354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rightnessContrast bright="20000" contrast="2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2558" r="9773"/>
                                            <a:stretch/>
                                          </pic:blipFill>
                                          <pic:spPr bwMode="auto">
                                            <a:xfrm rot="10800000">
                                              <a:off x="0" y="0"/>
                                              <a:ext cx="3039212" cy="22103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A4454" w:rsidRDefault="008A4454" w:rsidP="008A4454">
                              <w:pPr>
                                <w:spacing w:after="0"/>
                                <w:rPr>
                                  <w:b/>
                                  <w:sz w:val="28"/>
                                </w:rPr>
                              </w:pPr>
                              <w:r w:rsidRPr="004443D9">
                                <w:rPr>
                                  <w:b/>
                                  <w:sz w:val="28"/>
                                </w:rPr>
                                <w:t>Step 2</w:t>
                              </w:r>
                            </w:p>
                            <w:p w:rsidR="004443D9" w:rsidRPr="0087582F" w:rsidRDefault="004443D9" w:rsidP="004443D9">
                              <w:pPr>
                                <w:spacing w:after="0" w:line="256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7582F">
                                <w:rPr>
                                  <w:sz w:val="28"/>
                                  <w:szCs w:val="28"/>
                                </w:rPr>
                                <w:t xml:space="preserve">Design a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board</w:t>
                              </w:r>
                              <w:r w:rsidRPr="0087582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5D74ED">
                                <w:rPr>
                                  <w:sz w:val="28"/>
                                  <w:szCs w:val="28"/>
                                </w:rPr>
                                <w:t>(or use one o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f our templates</w:t>
                              </w:r>
                              <w:r w:rsidRPr="0087582F">
                                <w:rPr>
                                  <w:sz w:val="28"/>
                                  <w:szCs w:val="28"/>
                                </w:rPr>
                                <w:t>)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3F5D8E" w:rsidRDefault="003F5D8E" w:rsidP="003F5D8E">
                              <w:pPr>
                                <w:spacing w:after="0" w:line="256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7582F">
                                <w:rPr>
                                  <w:sz w:val="28"/>
                                  <w:szCs w:val="28"/>
                                </w:rPr>
                                <w:t xml:space="preserve">Plan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rewards and</w:t>
                              </w:r>
                              <w:r w:rsidRPr="0087582F">
                                <w:rPr>
                                  <w:sz w:val="28"/>
                                  <w:szCs w:val="28"/>
                                </w:rPr>
                                <w:t xml:space="preserve"> challenges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some of your </w:t>
                              </w:r>
                              <w:r w:rsidRPr="0087582F">
                                <w:rPr>
                                  <w:sz w:val="28"/>
                                  <w:szCs w:val="28"/>
                                </w:rPr>
                                <w:t>s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paces, for example:</w:t>
                              </w:r>
                            </w:p>
                            <w:p w:rsidR="003F5D8E" w:rsidRDefault="003F5D8E" w:rsidP="003F5D8E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D</w:t>
                              </w:r>
                              <w:r w:rsidRPr="005D74ED">
                                <w:rPr>
                                  <w:sz w:val="28"/>
                                  <w:szCs w:val="28"/>
                                </w:rPr>
                                <w:t>iscover secret entrance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, go forward 3</w:t>
                              </w:r>
                            </w:p>
                            <w:p w:rsidR="003F5D8E" w:rsidRDefault="003F5D8E" w:rsidP="003F5D8E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H</w:t>
                              </w:r>
                              <w:r w:rsidRPr="005D74ED">
                                <w:rPr>
                                  <w:sz w:val="28"/>
                                  <w:szCs w:val="28"/>
                                </w:rPr>
                                <w:t>it by meteor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, go back 2</w:t>
                              </w:r>
                            </w:p>
                            <w:p w:rsidR="003F5D8E" w:rsidRDefault="003F5D8E" w:rsidP="003F5D8E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F</w:t>
                              </w:r>
                              <w:r w:rsidRPr="005D74ED">
                                <w:rPr>
                                  <w:sz w:val="28"/>
                                  <w:szCs w:val="28"/>
                                </w:rPr>
                                <w:t xml:space="preserve">all into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a </w:t>
                              </w:r>
                              <w:r w:rsidRPr="005D74ED">
                                <w:rPr>
                                  <w:sz w:val="28"/>
                                  <w:szCs w:val="28"/>
                                </w:rPr>
                                <w:t>mud pool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5D74ED">
                                <w:rPr>
                                  <w:sz w:val="28"/>
                                  <w:szCs w:val="28"/>
                                </w:rPr>
                                <w:t xml:space="preserve"> miss a turn to have a bath</w:t>
                              </w:r>
                            </w:p>
                            <w:p w:rsidR="003F5D8E" w:rsidRPr="005D74ED" w:rsidRDefault="003F5D8E" w:rsidP="003F5D8E">
                              <w:pPr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7582F">
                                <w:rPr>
                                  <w:sz w:val="28"/>
                                  <w:szCs w:val="28"/>
                                </w:rPr>
                                <w:t xml:space="preserve">Leave most of the squares on the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board blank, adding</w:t>
                              </w:r>
                              <w:r w:rsidRPr="0087582F">
                                <w:rPr>
                                  <w:sz w:val="28"/>
                                  <w:szCs w:val="28"/>
                                </w:rPr>
                                <w:t xml:space="preserve"> enough</w:t>
                              </w:r>
                              <w:r w:rsidR="00D41F62">
                                <w:rPr>
                                  <w:sz w:val="28"/>
                                  <w:szCs w:val="28"/>
                                </w:rPr>
                                <w:t xml:space="preserve"> rewards and</w:t>
                              </w:r>
                              <w:r w:rsidRPr="0087582F">
                                <w:rPr>
                                  <w:sz w:val="28"/>
                                  <w:szCs w:val="28"/>
                                </w:rPr>
                                <w:t xml:space="preserve"> challenges to keep things interest</w:t>
                              </w:r>
                              <w:r w:rsidR="00D41F62">
                                <w:rPr>
                                  <w:sz w:val="28"/>
                                  <w:szCs w:val="28"/>
                                </w:rPr>
                                <w:t>ing, but not enough to make it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t</w:t>
                              </w:r>
                              <w:r w:rsidR="00D41F62">
                                <w:rPr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o</w:t>
                              </w:r>
                              <w:r w:rsidR="00D41F62">
                                <w:rPr>
                                  <w:sz w:val="28"/>
                                  <w:szCs w:val="28"/>
                                </w:rPr>
                                <w:t xml:space="preserve"> easy or hard to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win!</w:t>
                              </w:r>
                            </w:p>
                            <w:p w:rsidR="004443D9" w:rsidRDefault="004443D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0182" y="11875"/>
                            <a:ext cx="2707574" cy="30757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274C" w:rsidRPr="00A27E23" w:rsidRDefault="00A517CF" w:rsidP="00A27E23">
                              <w:pPr>
                                <w:spacing w:after="0" w:line="256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27E23"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drawing>
                                  <wp:inline distT="0" distB="0" distL="0" distR="0" wp14:anchorId="061DDB91" wp14:editId="427CEEFE">
                                    <wp:extent cx="1800000" cy="1800000"/>
                                    <wp:effectExtent l="0" t="0" r="0" b="0"/>
                                    <wp:docPr id="389" name="Picture 389" descr="\\derbyad.net\home\HomeDrive2\DarabiR\Profile\Downloads\20200806_120100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\\derbyad.net\home\HomeDrive2\DarabiR\Profile\Downloads\20200806_120100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4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5">
                                                      <a14:imgEffect>
                                                        <a14:brightnessContrast bright="40000" contrast="2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4631" t="13836" r="21652" b="125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0000" cy="180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A4454" w:rsidRPr="00A27E23" w:rsidRDefault="008A4454" w:rsidP="008A4454">
                              <w:pPr>
                                <w:spacing w:after="0" w:line="256" w:lineRule="auto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27E23">
                                <w:rPr>
                                  <w:b/>
                                  <w:sz w:val="28"/>
                                  <w:szCs w:val="28"/>
                                </w:rPr>
                                <w:t>Step 3</w:t>
                              </w:r>
                            </w:p>
                            <w:p w:rsidR="00DB62D9" w:rsidRPr="00A27E23" w:rsidRDefault="00DB62D9" w:rsidP="00DB62D9">
                              <w:pPr>
                                <w:spacing w:after="0" w:line="256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27E23">
                                <w:rPr>
                                  <w:sz w:val="28"/>
                                  <w:szCs w:val="28"/>
                                </w:rPr>
                                <w:t>Get a die</w:t>
                              </w:r>
                              <w:r w:rsidR="00FB6283" w:rsidRPr="00A27E23">
                                <w:rPr>
                                  <w:sz w:val="28"/>
                                  <w:szCs w:val="28"/>
                                </w:rPr>
                                <w:t xml:space="preserve"> and collect</w:t>
                              </w:r>
                              <w:r w:rsidR="00D41F62" w:rsidRPr="00A27E23"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r w:rsidR="00FB6283" w:rsidRPr="00A27E23">
                                <w:rPr>
                                  <w:sz w:val="28"/>
                                  <w:szCs w:val="28"/>
                                </w:rPr>
                                <w:t>make your counters</w:t>
                              </w:r>
                              <w:r w:rsidRPr="00A27E23">
                                <w:rPr>
                                  <w:sz w:val="28"/>
                                  <w:szCs w:val="28"/>
                                </w:rPr>
                                <w:t xml:space="preserve"> (you can use the template</w:t>
                              </w:r>
                              <w:r w:rsidR="00FB6283" w:rsidRPr="00A27E23">
                                <w:rPr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A27E23">
                                <w:rPr>
                                  <w:sz w:val="28"/>
                                  <w:szCs w:val="28"/>
                                </w:rPr>
                                <w:t xml:space="preserve"> below)</w:t>
                              </w:r>
                              <w:r w:rsidR="00FB6283" w:rsidRPr="00A27E23">
                                <w:rPr>
                                  <w:sz w:val="28"/>
                                  <w:szCs w:val="28"/>
                                </w:rPr>
                                <w:t>. Now you can</w:t>
                              </w:r>
                              <w:r w:rsidRPr="00A27E23">
                                <w:rPr>
                                  <w:sz w:val="28"/>
                                  <w:szCs w:val="28"/>
                                </w:rPr>
                                <w:t xml:space="preserve"> start a game!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45185" y="3241963"/>
                            <a:ext cx="2852420" cy="2077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7E23" w:rsidRDefault="00A27E23" w:rsidP="00A27E23">
                              <w:pPr>
                                <w:spacing w:after="0"/>
                                <w:rPr>
                                  <w:b/>
                                  <w:sz w:val="28"/>
                                </w:rPr>
                              </w:pPr>
                              <w:r w:rsidRPr="00A27E23">
                                <w:rPr>
                                  <w:b/>
                                  <w:sz w:val="28"/>
                                </w:rPr>
                                <w:t>You might want to try…</w:t>
                              </w:r>
                            </w:p>
                            <w:p w:rsidR="00A27E23" w:rsidRDefault="00A27E23" w:rsidP="00A27E23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sz w:val="28"/>
                                </w:rPr>
                              </w:pPr>
                              <w:r w:rsidRPr="00A27E23">
                                <w:rPr>
                                  <w:sz w:val="28"/>
                                </w:rPr>
                                <w:t>Making some of the spaces on your board a task, like doing star jumps, or racing to find an object</w:t>
                              </w:r>
                            </w:p>
                            <w:p w:rsidR="00A27E23" w:rsidRPr="00A27E23" w:rsidRDefault="00A27E23" w:rsidP="00A27E23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sz w:val="28"/>
                                </w:rPr>
                              </w:pPr>
                              <w:r w:rsidRPr="00A27E23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Creating your own version of </w:t>
                              </w:r>
                              <w:r w:rsidR="00BB7F2F">
                                <w:rPr>
                                  <w:sz w:val="28"/>
                                </w:rPr>
                                <w:t>other board games, such as a strategy game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7.15pt;margin-top:15.35pt;width:755.7pt;height:418.85pt;z-index:251680768" coordsize="95976,53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237;width:26993;height:5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5D74ED" w:rsidRPr="004443D9" w:rsidRDefault="005D74ED" w:rsidP="00FB6283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en-GB"/>
                          </w:rPr>
                          <w:drawing>
                            <wp:inline distT="0" distB="0" distL="0" distR="0" wp14:anchorId="7C00973A" wp14:editId="3DB69078">
                              <wp:extent cx="2160000" cy="2348770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akapo.jpg"/>
                                      <pic:cNvPicPr/>
                                    </pic:nvPicPr>
                                    <pic:blipFill rotWithShape="1"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2291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160000" cy="234877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A4454" w:rsidRDefault="008A4454" w:rsidP="008A4454">
                        <w:pPr>
                          <w:spacing w:after="0"/>
                          <w:rPr>
                            <w:b/>
                            <w:sz w:val="28"/>
                          </w:rPr>
                        </w:pPr>
                        <w:r w:rsidRPr="004443D9">
                          <w:rPr>
                            <w:b/>
                            <w:sz w:val="28"/>
                          </w:rPr>
                          <w:t>Step 1</w:t>
                        </w:r>
                      </w:p>
                      <w:p w:rsidR="004443D9" w:rsidRPr="0087582F" w:rsidRDefault="004443D9" w:rsidP="004443D9">
                        <w:pPr>
                          <w:spacing w:after="0" w:line="256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Choose a theme for your game. </w:t>
                        </w:r>
                        <w:r w:rsidRPr="0087582F">
                          <w:rPr>
                            <w:sz w:val="28"/>
                            <w:szCs w:val="28"/>
                          </w:rPr>
                          <w:t>This can be whatever you like</w:t>
                        </w:r>
                        <w:r w:rsidR="005D74ED">
                          <w:rPr>
                            <w:sz w:val="28"/>
                            <w:szCs w:val="28"/>
                          </w:rPr>
                          <w:t>, such as space, summer or</w:t>
                        </w:r>
                        <w:r w:rsidR="00DB62D9">
                          <w:rPr>
                            <w:sz w:val="28"/>
                            <w:szCs w:val="28"/>
                          </w:rPr>
                          <w:t xml:space="preserve"> dragons. You</w:t>
                        </w:r>
                        <w:r w:rsidRPr="0087582F">
                          <w:rPr>
                            <w:sz w:val="28"/>
                            <w:szCs w:val="28"/>
                          </w:rPr>
                          <w:t xml:space="preserve"> could be inspired by the </w:t>
                        </w:r>
                        <w:r>
                          <w:rPr>
                            <w:sz w:val="28"/>
                            <w:szCs w:val="28"/>
                          </w:rPr>
                          <w:t>Derby M</w:t>
                        </w:r>
                        <w:r w:rsidRPr="0087582F">
                          <w:rPr>
                            <w:sz w:val="28"/>
                            <w:szCs w:val="28"/>
                          </w:rPr>
                          <w:t>useums</w:t>
                        </w:r>
                        <w:r>
                          <w:rPr>
                            <w:sz w:val="28"/>
                            <w:szCs w:val="28"/>
                          </w:rPr>
                          <w:t>’</w:t>
                        </w:r>
                        <w:r w:rsidRPr="0087582F">
                          <w:rPr>
                            <w:sz w:val="28"/>
                            <w:szCs w:val="28"/>
                          </w:rPr>
                          <w:t xml:space="preserve"> collections, like discovering an Egyptian mummy, </w:t>
                        </w:r>
                        <w:r w:rsidR="005D74ED">
                          <w:rPr>
                            <w:sz w:val="28"/>
                            <w:szCs w:val="28"/>
                          </w:rPr>
                          <w:t>discovering</w:t>
                        </w:r>
                        <w:r w:rsidRPr="0087582F"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r w:rsidR="005D74ED">
                          <w:rPr>
                            <w:sz w:val="28"/>
                            <w:szCs w:val="28"/>
                          </w:rPr>
                          <w:t>Nature Gallery</w:t>
                        </w:r>
                        <w:r w:rsidRPr="0087582F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animal</w:t>
                        </w:r>
                        <w:r w:rsidRPr="0087582F"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or a </w:t>
                        </w:r>
                        <w:r w:rsidR="00FB6283">
                          <w:rPr>
                            <w:sz w:val="28"/>
                            <w:szCs w:val="28"/>
                          </w:rPr>
                          <w:t>log boat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race!</w:t>
                        </w:r>
                      </w:p>
                      <w:p w:rsidR="004443D9" w:rsidRPr="004443D9" w:rsidRDefault="004443D9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2" o:spid="_x0000_s1028" type="#_x0000_t202" style="position:absolute;left:28738;width:37522;height:5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3F5D8E" w:rsidRPr="004443D9" w:rsidRDefault="003C274C" w:rsidP="003C274C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388773A4" wp14:editId="3F6C33AB">
                              <wp:extent cx="3028208" cy="2202366"/>
                              <wp:effectExtent l="0" t="0" r="1270" b="7620"/>
                              <wp:docPr id="387" name="Picture 387" descr="C:\Users\DarabiR\AppData\Local\Microsoft\Windows\Temporary Internet Files\Content.Word\20200806_11354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DarabiR\AppData\Local\Microsoft\Windows\Temporary Internet Files\Content.Word\20200806_11354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3">
                                                <a14:imgEffect>
                                                  <a14:brightnessContrast bright="20000" contrast="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2558" r="9773"/>
                                      <a:stretch/>
                                    </pic:blipFill>
                                    <pic:spPr bwMode="auto">
                                      <a:xfrm rot="10800000">
                                        <a:off x="0" y="0"/>
                                        <a:ext cx="3039212" cy="22103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A4454" w:rsidRDefault="008A4454" w:rsidP="008A4454">
                        <w:pPr>
                          <w:spacing w:after="0"/>
                          <w:rPr>
                            <w:b/>
                            <w:sz w:val="28"/>
                          </w:rPr>
                        </w:pPr>
                        <w:r w:rsidRPr="004443D9">
                          <w:rPr>
                            <w:b/>
                            <w:sz w:val="28"/>
                          </w:rPr>
                          <w:t>Step 2</w:t>
                        </w:r>
                      </w:p>
                      <w:p w:rsidR="004443D9" w:rsidRPr="0087582F" w:rsidRDefault="004443D9" w:rsidP="004443D9">
                        <w:pPr>
                          <w:spacing w:after="0" w:line="256" w:lineRule="auto"/>
                          <w:rPr>
                            <w:sz w:val="28"/>
                            <w:szCs w:val="28"/>
                          </w:rPr>
                        </w:pPr>
                        <w:r w:rsidRPr="0087582F">
                          <w:rPr>
                            <w:sz w:val="28"/>
                            <w:szCs w:val="28"/>
                          </w:rPr>
                          <w:t xml:space="preserve">Design a </w:t>
                        </w:r>
                        <w:r>
                          <w:rPr>
                            <w:sz w:val="28"/>
                            <w:szCs w:val="28"/>
                          </w:rPr>
                          <w:t>board</w:t>
                        </w:r>
                        <w:r w:rsidRPr="0087582F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5D74ED">
                          <w:rPr>
                            <w:sz w:val="28"/>
                            <w:szCs w:val="28"/>
                          </w:rPr>
                          <w:t>(or use one o</w:t>
                        </w:r>
                        <w:r>
                          <w:rPr>
                            <w:sz w:val="28"/>
                            <w:szCs w:val="28"/>
                          </w:rPr>
                          <w:t>f our templates</w:t>
                        </w:r>
                        <w:r w:rsidRPr="0087582F">
                          <w:rPr>
                            <w:sz w:val="28"/>
                            <w:szCs w:val="28"/>
                          </w:rPr>
                          <w:t>)</w:t>
                        </w:r>
                        <w:r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  <w:p w:rsidR="003F5D8E" w:rsidRDefault="003F5D8E" w:rsidP="003F5D8E">
                        <w:pPr>
                          <w:spacing w:after="0" w:line="256" w:lineRule="auto"/>
                          <w:rPr>
                            <w:sz w:val="28"/>
                            <w:szCs w:val="28"/>
                          </w:rPr>
                        </w:pPr>
                        <w:r w:rsidRPr="0087582F">
                          <w:rPr>
                            <w:sz w:val="28"/>
                            <w:szCs w:val="28"/>
                          </w:rPr>
                          <w:t xml:space="preserve">Plan </w:t>
                        </w:r>
                        <w:r>
                          <w:rPr>
                            <w:sz w:val="28"/>
                            <w:szCs w:val="28"/>
                          </w:rPr>
                          <w:t>rewards and</w:t>
                        </w:r>
                        <w:r w:rsidRPr="0087582F">
                          <w:rPr>
                            <w:sz w:val="28"/>
                            <w:szCs w:val="28"/>
                          </w:rPr>
                          <w:t xml:space="preserve"> challenges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for some of your </w:t>
                        </w:r>
                        <w:r w:rsidRPr="0087582F">
                          <w:rPr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sz w:val="28"/>
                            <w:szCs w:val="28"/>
                          </w:rPr>
                          <w:t>paces, for example:</w:t>
                        </w:r>
                      </w:p>
                      <w:p w:rsidR="003F5D8E" w:rsidRDefault="003F5D8E" w:rsidP="003F5D8E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D</w:t>
                        </w:r>
                        <w:r w:rsidRPr="005D74ED">
                          <w:rPr>
                            <w:sz w:val="28"/>
                            <w:szCs w:val="28"/>
                          </w:rPr>
                          <w:t>iscover secret entrance</w:t>
                        </w:r>
                        <w:r>
                          <w:rPr>
                            <w:sz w:val="28"/>
                            <w:szCs w:val="28"/>
                          </w:rPr>
                          <w:t>, go forward 3</w:t>
                        </w:r>
                      </w:p>
                      <w:p w:rsidR="003F5D8E" w:rsidRDefault="003F5D8E" w:rsidP="003F5D8E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H</w:t>
                        </w:r>
                        <w:r w:rsidRPr="005D74ED">
                          <w:rPr>
                            <w:sz w:val="28"/>
                            <w:szCs w:val="28"/>
                          </w:rPr>
                          <w:t>it by meteor</w:t>
                        </w:r>
                        <w:r>
                          <w:rPr>
                            <w:sz w:val="28"/>
                            <w:szCs w:val="28"/>
                          </w:rPr>
                          <w:t>, go back 2</w:t>
                        </w:r>
                      </w:p>
                      <w:p w:rsidR="003F5D8E" w:rsidRDefault="003F5D8E" w:rsidP="003F5D8E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F</w:t>
                        </w:r>
                        <w:r w:rsidRPr="005D74ED">
                          <w:rPr>
                            <w:sz w:val="28"/>
                            <w:szCs w:val="28"/>
                          </w:rPr>
                          <w:t xml:space="preserve">all into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a </w:t>
                        </w:r>
                        <w:r w:rsidRPr="005D74ED">
                          <w:rPr>
                            <w:sz w:val="28"/>
                            <w:szCs w:val="28"/>
                          </w:rPr>
                          <w:t>mud pool</w:t>
                        </w:r>
                        <w:r>
                          <w:rPr>
                            <w:sz w:val="28"/>
                            <w:szCs w:val="28"/>
                          </w:rPr>
                          <w:t>,</w:t>
                        </w:r>
                        <w:r w:rsidRPr="005D74ED">
                          <w:rPr>
                            <w:sz w:val="28"/>
                            <w:szCs w:val="28"/>
                          </w:rPr>
                          <w:t xml:space="preserve"> miss a turn to have a bath</w:t>
                        </w:r>
                      </w:p>
                      <w:p w:rsidR="003F5D8E" w:rsidRPr="005D74ED" w:rsidRDefault="003F5D8E" w:rsidP="003F5D8E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 w:rsidRPr="0087582F">
                          <w:rPr>
                            <w:sz w:val="28"/>
                            <w:szCs w:val="28"/>
                          </w:rPr>
                          <w:t xml:space="preserve">Leave most of the squares on the </w:t>
                        </w:r>
                        <w:r>
                          <w:rPr>
                            <w:sz w:val="28"/>
                            <w:szCs w:val="28"/>
                          </w:rPr>
                          <w:t>board blank, adding</w:t>
                        </w:r>
                        <w:r w:rsidRPr="0087582F">
                          <w:rPr>
                            <w:sz w:val="28"/>
                            <w:szCs w:val="28"/>
                          </w:rPr>
                          <w:t xml:space="preserve"> enough</w:t>
                        </w:r>
                        <w:r w:rsidR="00D41F62">
                          <w:rPr>
                            <w:sz w:val="28"/>
                            <w:szCs w:val="28"/>
                          </w:rPr>
                          <w:t xml:space="preserve"> rewards and</w:t>
                        </w:r>
                        <w:r w:rsidRPr="0087582F">
                          <w:rPr>
                            <w:sz w:val="28"/>
                            <w:szCs w:val="28"/>
                          </w:rPr>
                          <w:t xml:space="preserve"> challenges to keep things interest</w:t>
                        </w:r>
                        <w:r w:rsidR="00D41F62">
                          <w:rPr>
                            <w:sz w:val="28"/>
                            <w:szCs w:val="28"/>
                          </w:rPr>
                          <w:t>ing, but not enough to make it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t</w:t>
                        </w:r>
                        <w:r w:rsidR="00D41F62">
                          <w:rPr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sz w:val="28"/>
                            <w:szCs w:val="28"/>
                          </w:rPr>
                          <w:t>o</w:t>
                        </w:r>
                        <w:r w:rsidR="00D41F62">
                          <w:rPr>
                            <w:sz w:val="28"/>
                            <w:szCs w:val="28"/>
                          </w:rPr>
                          <w:t xml:space="preserve"> easy or hard to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win!</w:t>
                        </w:r>
                      </w:p>
                      <w:p w:rsidR="004443D9" w:rsidRDefault="004443D9"/>
                    </w:txbxContent>
                  </v:textbox>
                </v:shape>
                <v:shape id="Text Box 2" o:spid="_x0000_s1029" type="#_x0000_t202" style="position:absolute;left:66501;top:118;width:27076;height:30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q7cMA&#10;AADaAAAADwAAAGRycy9kb3ducmV2LnhtbESPy2rDMBBF94H+g5hCdrGcQNPiWg6lEAglizy66HKQ&#10;ppZra+RYSuL8fVQodHm5j8MtV6PrxIWG0HhWMM9yEMTam4ZrBZ/H9ewFRIjIBjvPpOBGAVbVw6TE&#10;wvgr7+lyiLVIIxwKVGBj7Aspg7bkMGS+J07etx8cxiSHWpoBr2ncdXKR50vpsOFEsNjTuyXdHs4u&#10;QbZBn/f+9DPftvLLtkt82tkPpaaP49sriEhj/A//tTdGwTP8Xkk3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nq7cMAAADaAAAADwAAAAAAAAAAAAAAAACYAgAAZHJzL2Rv&#10;d25yZXYueG1sUEsFBgAAAAAEAAQA9QAAAIgDAAAAAA==&#10;" stroked="f">
                  <v:textbox style="mso-fit-shape-to-text:t">
                    <w:txbxContent>
                      <w:p w:rsidR="003C274C" w:rsidRPr="00A27E23" w:rsidRDefault="00A517CF" w:rsidP="00A27E23">
                        <w:pPr>
                          <w:spacing w:after="0" w:line="256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A27E23"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  <w:drawing>
                            <wp:inline distT="0" distB="0" distL="0" distR="0" wp14:anchorId="061DDB91" wp14:editId="427CEEFE">
                              <wp:extent cx="1800000" cy="1800000"/>
                              <wp:effectExtent l="0" t="0" r="0" b="0"/>
                              <wp:docPr id="389" name="Picture 389" descr="\\derbyad.net\home\HomeDrive2\DarabiR\Profile\Downloads\20200806_1201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\\derbyad.net\home\HomeDrive2\DarabiR\Profile\Downloads\20200806_1201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rightnessContrast bright="40000" contrast="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4631" t="13836" r="21652" b="125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00000" cy="180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A4454" w:rsidRPr="00A27E23" w:rsidRDefault="008A4454" w:rsidP="008A4454">
                        <w:pPr>
                          <w:spacing w:after="0" w:line="256" w:lineRule="auto"/>
                          <w:rPr>
                            <w:b/>
                            <w:sz w:val="28"/>
                            <w:szCs w:val="28"/>
                          </w:rPr>
                        </w:pPr>
                        <w:r w:rsidRPr="00A27E23">
                          <w:rPr>
                            <w:b/>
                            <w:sz w:val="28"/>
                            <w:szCs w:val="28"/>
                          </w:rPr>
                          <w:t>Step 3</w:t>
                        </w:r>
                      </w:p>
                      <w:p w:rsidR="00DB62D9" w:rsidRPr="00A27E23" w:rsidRDefault="00DB62D9" w:rsidP="00DB62D9">
                        <w:pPr>
                          <w:spacing w:after="0" w:line="256" w:lineRule="auto"/>
                          <w:rPr>
                            <w:sz w:val="28"/>
                            <w:szCs w:val="28"/>
                          </w:rPr>
                        </w:pPr>
                        <w:r w:rsidRPr="00A27E23">
                          <w:rPr>
                            <w:sz w:val="28"/>
                            <w:szCs w:val="28"/>
                          </w:rPr>
                          <w:t>Get a die</w:t>
                        </w:r>
                        <w:r w:rsidR="00FB6283" w:rsidRPr="00A27E23">
                          <w:rPr>
                            <w:sz w:val="28"/>
                            <w:szCs w:val="28"/>
                          </w:rPr>
                          <w:t xml:space="preserve"> and collect</w:t>
                        </w:r>
                        <w:r w:rsidR="00D41F62" w:rsidRPr="00A27E23">
                          <w:rPr>
                            <w:sz w:val="28"/>
                            <w:szCs w:val="28"/>
                          </w:rPr>
                          <w:t xml:space="preserve"> / </w:t>
                        </w:r>
                        <w:r w:rsidR="00FB6283" w:rsidRPr="00A27E23">
                          <w:rPr>
                            <w:sz w:val="28"/>
                            <w:szCs w:val="28"/>
                          </w:rPr>
                          <w:t>make your counters</w:t>
                        </w:r>
                        <w:r w:rsidRPr="00A27E23">
                          <w:rPr>
                            <w:sz w:val="28"/>
                            <w:szCs w:val="28"/>
                          </w:rPr>
                          <w:t xml:space="preserve"> (you can use the template</w:t>
                        </w:r>
                        <w:r w:rsidR="00FB6283" w:rsidRPr="00A27E23">
                          <w:rPr>
                            <w:sz w:val="28"/>
                            <w:szCs w:val="28"/>
                          </w:rPr>
                          <w:t>s</w:t>
                        </w:r>
                        <w:r w:rsidRPr="00A27E23">
                          <w:rPr>
                            <w:sz w:val="28"/>
                            <w:szCs w:val="28"/>
                          </w:rPr>
                          <w:t xml:space="preserve"> below)</w:t>
                        </w:r>
                        <w:r w:rsidR="00FB6283" w:rsidRPr="00A27E23">
                          <w:rPr>
                            <w:sz w:val="28"/>
                            <w:szCs w:val="28"/>
                          </w:rPr>
                          <w:t>. Now you can</w:t>
                        </w:r>
                        <w:r w:rsidRPr="00A27E23">
                          <w:rPr>
                            <w:sz w:val="28"/>
                            <w:szCs w:val="28"/>
                          </w:rPr>
                          <w:t xml:space="preserve"> start a game!</w:t>
                        </w:r>
                      </w:p>
                    </w:txbxContent>
                  </v:textbox>
                </v:shape>
                <v:shape id="Text Box 2" o:spid="_x0000_s1030" type="#_x0000_t202" style="position:absolute;left:67451;top:32419;width:28525;height:20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0d8EA&#10;AADcAAAADwAAAGRycy9kb3ducmV2LnhtbERPS27CMBDdV+IO1iCxqRqnH6AJGFQqUWWbwAGGeEgi&#10;4nEUuyTcHi+QWD69/3o7mlZcqXeNZQXvUQyCuLS64UrB8bB/+wbhPLLG1jIpuJGD7WbyssZU24Fz&#10;uha+EiGEXYoKau+7VEpX1mTQRbYjDtzZ9gZ9gH0ldY9DCDet/IjjhTTYcGiosaPfmspL8W8UnLPh&#10;dZ4Mpz9/XOZfix02y5O9KTWbjj8rEJ5G/xQ/3JlW8JmE+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StHfBAAAA3AAAAA8AAAAAAAAAAAAAAAAAmAIAAGRycy9kb3du&#10;cmV2LnhtbFBLBQYAAAAABAAEAPUAAACGAwAAAAA=&#10;" stroked="f">
                  <v:textbox>
                    <w:txbxContent>
                      <w:p w:rsidR="00A27E23" w:rsidRDefault="00A27E23" w:rsidP="00A27E23">
                        <w:pPr>
                          <w:spacing w:after="0"/>
                          <w:rPr>
                            <w:b/>
                            <w:sz w:val="28"/>
                          </w:rPr>
                        </w:pPr>
                        <w:r w:rsidRPr="00A27E23">
                          <w:rPr>
                            <w:b/>
                            <w:sz w:val="28"/>
                          </w:rPr>
                          <w:t>You might want to try…</w:t>
                        </w:r>
                      </w:p>
                      <w:p w:rsidR="00A27E23" w:rsidRDefault="00A27E23" w:rsidP="00A27E23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sz w:val="28"/>
                          </w:rPr>
                        </w:pPr>
                        <w:r w:rsidRPr="00A27E23">
                          <w:rPr>
                            <w:sz w:val="28"/>
                          </w:rPr>
                          <w:t>Making some of the spaces on your board a task, like doing star jumps, or racing to find an object</w:t>
                        </w:r>
                      </w:p>
                      <w:p w:rsidR="00A27E23" w:rsidRPr="00A27E23" w:rsidRDefault="00A27E23" w:rsidP="00A27E23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sz w:val="28"/>
                          </w:rPr>
                        </w:pPr>
                        <w:r w:rsidRPr="00A27E23"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Creating your own version of </w:t>
                        </w:r>
                        <w:r w:rsidR="00BB7F2F">
                          <w:rPr>
                            <w:sz w:val="28"/>
                          </w:rPr>
                          <w:t>other board games, such as a strategy game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5AEA" w:rsidRPr="00FD3C6D">
        <w:rPr>
          <w:b/>
          <w:bCs/>
          <w:sz w:val="28"/>
          <w:szCs w:val="28"/>
        </w:rPr>
        <w:t>What to do</w:t>
      </w:r>
      <w:r w:rsidR="00FD3C6D">
        <w:rPr>
          <w:b/>
          <w:bCs/>
          <w:sz w:val="28"/>
          <w:szCs w:val="28"/>
        </w:rPr>
        <w:t>:</w:t>
      </w:r>
    </w:p>
    <w:p w:rsidR="004443D9" w:rsidRPr="00FD3C6D" w:rsidRDefault="004443D9" w:rsidP="00925AEA">
      <w:pPr>
        <w:rPr>
          <w:b/>
          <w:bCs/>
          <w:sz w:val="28"/>
          <w:szCs w:val="28"/>
        </w:rPr>
      </w:pPr>
    </w:p>
    <w:p w:rsidR="00DB62D9" w:rsidRDefault="00DB62D9" w:rsidP="004443D9">
      <w:pPr>
        <w:spacing w:after="0" w:line="256" w:lineRule="auto"/>
        <w:rPr>
          <w:sz w:val="28"/>
          <w:szCs w:val="28"/>
        </w:rPr>
      </w:pPr>
    </w:p>
    <w:p w:rsidR="00DB62D9" w:rsidRDefault="00DB62D9" w:rsidP="004443D9">
      <w:pPr>
        <w:spacing w:after="0" w:line="256" w:lineRule="auto"/>
        <w:rPr>
          <w:sz w:val="28"/>
          <w:szCs w:val="28"/>
        </w:rPr>
      </w:pPr>
    </w:p>
    <w:p w:rsidR="00DB62D9" w:rsidRDefault="00DB62D9" w:rsidP="004443D9">
      <w:pPr>
        <w:spacing w:after="0" w:line="256" w:lineRule="auto"/>
        <w:rPr>
          <w:sz w:val="28"/>
          <w:szCs w:val="28"/>
        </w:rPr>
      </w:pPr>
    </w:p>
    <w:p w:rsidR="00DB62D9" w:rsidRDefault="00DB62D9" w:rsidP="004443D9">
      <w:pPr>
        <w:spacing w:after="0" w:line="256" w:lineRule="auto"/>
        <w:rPr>
          <w:sz w:val="28"/>
          <w:szCs w:val="28"/>
        </w:rPr>
      </w:pPr>
    </w:p>
    <w:p w:rsidR="00DB62D9" w:rsidRDefault="00DB62D9" w:rsidP="004443D9">
      <w:pPr>
        <w:spacing w:after="0" w:line="256" w:lineRule="auto"/>
        <w:rPr>
          <w:sz w:val="28"/>
          <w:szCs w:val="28"/>
        </w:rPr>
      </w:pPr>
    </w:p>
    <w:p w:rsidR="00DB62D9" w:rsidRDefault="00DB62D9" w:rsidP="004443D9">
      <w:pPr>
        <w:spacing w:after="0" w:line="256" w:lineRule="auto"/>
        <w:rPr>
          <w:sz w:val="28"/>
          <w:szCs w:val="28"/>
        </w:rPr>
      </w:pPr>
    </w:p>
    <w:p w:rsidR="004443D9" w:rsidRDefault="004443D9" w:rsidP="004443D9">
      <w:pPr>
        <w:spacing w:after="0" w:line="256" w:lineRule="auto"/>
        <w:rPr>
          <w:sz w:val="28"/>
          <w:szCs w:val="28"/>
        </w:rPr>
      </w:pPr>
    </w:p>
    <w:p w:rsidR="00DB62D9" w:rsidRDefault="00DB62D9" w:rsidP="004443D9">
      <w:pPr>
        <w:spacing w:after="0" w:line="256" w:lineRule="auto"/>
        <w:rPr>
          <w:b/>
          <w:sz w:val="28"/>
          <w:szCs w:val="28"/>
        </w:rPr>
      </w:pPr>
    </w:p>
    <w:p w:rsidR="00DB62D9" w:rsidRDefault="00DB62D9" w:rsidP="004443D9">
      <w:pPr>
        <w:spacing w:after="0" w:line="256" w:lineRule="auto"/>
        <w:rPr>
          <w:b/>
          <w:sz w:val="28"/>
          <w:szCs w:val="28"/>
        </w:rPr>
      </w:pPr>
    </w:p>
    <w:p w:rsidR="00DB62D9" w:rsidRDefault="00DB62D9" w:rsidP="004443D9">
      <w:pPr>
        <w:spacing w:after="0" w:line="256" w:lineRule="auto"/>
        <w:rPr>
          <w:b/>
          <w:sz w:val="28"/>
          <w:szCs w:val="28"/>
        </w:rPr>
      </w:pPr>
    </w:p>
    <w:p w:rsidR="00DB62D9" w:rsidRDefault="00DB62D9" w:rsidP="004443D9">
      <w:pPr>
        <w:spacing w:after="0" w:line="256" w:lineRule="auto"/>
        <w:rPr>
          <w:b/>
          <w:sz w:val="28"/>
          <w:szCs w:val="28"/>
        </w:rPr>
      </w:pPr>
    </w:p>
    <w:p w:rsidR="00DB62D9" w:rsidRDefault="00DB62D9" w:rsidP="004443D9">
      <w:pPr>
        <w:spacing w:after="0" w:line="256" w:lineRule="auto"/>
        <w:rPr>
          <w:b/>
          <w:sz w:val="28"/>
          <w:szCs w:val="28"/>
        </w:rPr>
      </w:pPr>
    </w:p>
    <w:p w:rsidR="00DB62D9" w:rsidRDefault="00DB62D9" w:rsidP="004443D9">
      <w:pPr>
        <w:spacing w:after="0" w:line="256" w:lineRule="auto"/>
        <w:rPr>
          <w:b/>
          <w:sz w:val="28"/>
          <w:szCs w:val="28"/>
        </w:rPr>
      </w:pPr>
    </w:p>
    <w:p w:rsidR="00DB62D9" w:rsidRDefault="00DB62D9" w:rsidP="004443D9">
      <w:pPr>
        <w:spacing w:after="0" w:line="256" w:lineRule="auto"/>
        <w:rPr>
          <w:b/>
          <w:sz w:val="28"/>
          <w:szCs w:val="28"/>
        </w:rPr>
      </w:pPr>
    </w:p>
    <w:p w:rsidR="00DB62D9" w:rsidRDefault="00DB62D9" w:rsidP="004443D9">
      <w:pPr>
        <w:spacing w:after="0" w:line="256" w:lineRule="auto"/>
        <w:rPr>
          <w:b/>
          <w:sz w:val="28"/>
          <w:szCs w:val="28"/>
        </w:rPr>
      </w:pPr>
    </w:p>
    <w:p w:rsidR="00DB62D9" w:rsidRDefault="00DB62D9" w:rsidP="004443D9">
      <w:pPr>
        <w:spacing w:after="0" w:line="256" w:lineRule="auto"/>
        <w:rPr>
          <w:b/>
          <w:sz w:val="28"/>
          <w:szCs w:val="28"/>
        </w:rPr>
      </w:pPr>
    </w:p>
    <w:p w:rsidR="00DB62D9" w:rsidRDefault="00DB62D9" w:rsidP="004443D9">
      <w:pPr>
        <w:spacing w:after="0" w:line="256" w:lineRule="auto"/>
        <w:rPr>
          <w:b/>
          <w:sz w:val="28"/>
          <w:szCs w:val="28"/>
        </w:rPr>
      </w:pPr>
    </w:p>
    <w:p w:rsidR="00DB62D9" w:rsidRDefault="00DB62D9" w:rsidP="004443D9">
      <w:pPr>
        <w:spacing w:after="0" w:line="256" w:lineRule="auto"/>
        <w:rPr>
          <w:b/>
          <w:sz w:val="28"/>
          <w:szCs w:val="28"/>
        </w:rPr>
      </w:pPr>
    </w:p>
    <w:p w:rsidR="00DB62D9" w:rsidRDefault="00DB62D9" w:rsidP="004443D9">
      <w:pPr>
        <w:spacing w:after="0" w:line="256" w:lineRule="auto"/>
        <w:rPr>
          <w:b/>
          <w:sz w:val="28"/>
          <w:szCs w:val="28"/>
        </w:rPr>
      </w:pPr>
    </w:p>
    <w:p w:rsidR="004443D9" w:rsidRDefault="006C6D84" w:rsidP="004443D9">
      <w:pPr>
        <w:spacing w:after="0" w:line="25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-102573</wp:posOffset>
                </wp:positionH>
                <wp:positionV relativeFrom="paragraph">
                  <wp:posOffset>182954</wp:posOffset>
                </wp:positionV>
                <wp:extent cx="8924785" cy="5253735"/>
                <wp:effectExtent l="0" t="76200" r="48260" b="42545"/>
                <wp:wrapNone/>
                <wp:docPr id="388" name="Group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4785" cy="5253735"/>
                          <a:chOff x="0" y="0"/>
                          <a:chExt cx="8924785" cy="52537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302821" y="540328"/>
                            <a:ext cx="4904509" cy="4298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Oval 9"/>
                        <wps:cNvSpPr/>
                        <wps:spPr>
                          <a:xfrm>
                            <a:off x="5011387" y="71252"/>
                            <a:ext cx="1619885" cy="1619885"/>
                          </a:xfrm>
                          <a:prstGeom prst="ellipse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5-Point Star 10"/>
                        <wps:cNvSpPr/>
                        <wps:spPr>
                          <a:xfrm>
                            <a:off x="7303325" y="0"/>
                            <a:ext cx="1619885" cy="1619885"/>
                          </a:xfrm>
                          <a:prstGeom prst="star5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011387" y="1900052"/>
                            <a:ext cx="1619885" cy="1619885"/>
                          </a:xfrm>
                          <a:prstGeom prst="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Up Arrow 12"/>
                        <wps:cNvSpPr/>
                        <wps:spPr>
                          <a:xfrm rot="5400000">
                            <a:off x="7303325" y="1698172"/>
                            <a:ext cx="1619885" cy="1619885"/>
                          </a:xfrm>
                          <a:prstGeom prst="upArrow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ircular Arrow 13"/>
                        <wps:cNvSpPr/>
                        <wps:spPr>
                          <a:xfrm rot="12608631">
                            <a:off x="4987636" y="3230089"/>
                            <a:ext cx="1799590" cy="1799590"/>
                          </a:xfrm>
                          <a:prstGeom prst="circularArrow">
                            <a:avLst>
                              <a:gd name="adj1" fmla="val 12500"/>
                              <a:gd name="adj2" fmla="val 1142319"/>
                              <a:gd name="adj3" fmla="val 20457681"/>
                              <a:gd name="adj4" fmla="val 10867009"/>
                              <a:gd name="adj5" fmla="val 12500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loud 14"/>
                        <wps:cNvSpPr/>
                        <wps:spPr>
                          <a:xfrm>
                            <a:off x="7125195" y="3633850"/>
                            <a:ext cx="1799590" cy="1619885"/>
                          </a:xfrm>
                          <a:prstGeom prst="cloud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8" o:spid="_x0000_s1026" style="position:absolute;margin-left:-8.1pt;margin-top:14.4pt;width:702.75pt;height:413.7pt;z-index:251674624" coordsize="89247,525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3029;top:5404;width:49045;height:4298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8bwLCAAAA2gAAAA8AAABkcnMvZG93bnJldi54bWxET01rwkAQvRf6H5YpeKsbA2qNriIphXro&#10;oaa9j9npJjU7G7KrSf31riD0NDze56w2g23EmTpfO1YwGScgiEunazYKvoq35xcQPiBrbByTgj/y&#10;sFk/Pqww067nTzrvgxExhH2GCqoQ2kxKX1Zk0Y9dSxy5H9dZDBF2RuoO+xhuG5kmyUxarDk2VNhS&#10;XlF53J+sAmMK3eeH7zxNT4uP+XT3ur0sfpUaPQ3bJYhAQ/gX393vOs6H2yu3K9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/G8CwgAAANoAAAAPAAAAAAAAAAAAAAAAAJ8C&#10;AABkcnMvZG93bnJldi54bWxQSwUGAAAAAAQABAD3AAAAjgMAAAAA&#10;">
                  <v:imagedata r:id="rId22" o:title=""/>
                  <v:path arrowok="t"/>
                </v:shape>
                <v:oval id="Oval 9" o:spid="_x0000_s1028" style="position:absolute;left:50113;top:712;width:16199;height:16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a8xsIA&#10;AADaAAAADwAAAGRycy9kb3ducmV2LnhtbESPQWvCQBSE74L/YXlCb7qxFrWpq5RAaI5VS70+sq9J&#10;aPZt3F01+ffdguBxmJlvmM2uN624kvONZQXzWQKCuLS64UrB1zGfrkH4gKyxtUwKBvKw245HG0y1&#10;vfGerodQiQhhn6KCOoQuldKXNRn0M9sRR+/HOoMhSldJ7fAW4aaVz0mylAYbjgs1dpTVVP4eLkZB&#10;3n0vh8Vn5tp8dco/XngoinOm1NOkf38DEagPj/C9XWgFr/B/Jd4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rzGwgAAANoAAAAPAAAAAAAAAAAAAAAAAJgCAABkcnMvZG93&#10;bnJldi54bWxQSwUGAAAAAAQABAD1AAAAhwMAAAAA&#10;" fillcolor="white [3201]" strokecolor="black [3200]" strokeweight="2.25pt">
                  <v:stroke joinstyle="miter"/>
                </v:oval>
                <v:shape id="5-Point Star 10" o:spid="_x0000_s1029" style="position:absolute;left:73033;width:16199;height:16198;visibility:visible;mso-wrap-style:square;v-text-anchor:middle" coordsize="1619885,1619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/o8MA&#10;AADbAAAADwAAAGRycy9kb3ducmV2LnhtbESPQUsDMRCF70L/QxjBm80qVO3atJSCVPFia3/AsBk3&#10;oZvJkmS723/vHARvM7w3732z2kyhUxdK2Uc28DCvQBE30XpuDZy+3+5fQOWCbLGLTAaulGGznt2s&#10;sLZx5ANdjqVVEsK5RgOulL7WOjeOAuZ57IlF+4kpYJE1tdomHCU8dPqxqp50QM/S4LCnnaPmfByC&#10;gcPgl7uvHp8X3bj3H1f3eU5DMubudtq+gio0lX/z3/W7FXyhl19k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S/o8MAAADbAAAADwAAAAAAAAAAAAAAAACYAgAAZHJzL2Rv&#10;d25yZXYueG1sUEsFBgAAAAAEAAQA9QAAAIgDAAAAAA==&#10;" path="m2,618739r618742,5l809943,r191198,618744l1619883,618739r-500576,382401l1310513,1619881,809943,1237473,309372,1619881,500578,1001140,2,618739xe" fillcolor="white [3201]" strokecolor="black [3200]" strokeweight="2.25pt">
                  <v:stroke joinstyle="miter"/>
                  <v:path arrowok="t" o:connecttype="custom" o:connectlocs="2,618739;618744,618744;809943,0;1001141,618744;1619883,618739;1119307,1001140;1310513,1619881;809943,1237473;309372,1619881;500578,1001140;2,618739" o:connectangles="0,0,0,0,0,0,0,0,0,0,0"/>
                </v:shape>
                <v:rect id="Rectangle 11" o:spid="_x0000_s1030" style="position:absolute;left:50113;top:19000;width:16199;height:16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vzcQA&#10;AADbAAAADwAAAGRycy9kb3ducmV2LnhtbERPPW/CMBDdK/U/WFeJrTgwIEhxIlSKCksRaYaOp/ga&#10;p43PUexC4NfXSEhs9/Q+b5kPthVH6n3jWMFknIAgrpxuuFZQfm6e5yB8QNbYOiYFZ/KQZ48PS0y1&#10;O/GBjkWoRQxhn6ICE0KXSukrQxb92HXEkft2vcUQYV9L3eMphttWTpNkJi02HBsMdvRqqPot/qyC&#10;r8S8X1a7cru7fKzf9vvFz6Gs10qNnobVC4hAQ7iLb+6tjvMncP0lH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L83EAAAA2wAAAA8AAAAAAAAAAAAAAAAAmAIAAGRycy9k&#10;b3ducmV2LnhtbFBLBQYAAAAABAAEAPUAAACJAwAAAAA=&#10;" fillcolor="white [3201]" strokecolor="black [3200]" strokeweight="2.25pt"/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12" o:spid="_x0000_s1031" type="#_x0000_t68" style="position:absolute;left:73033;top:16981;width:16199;height:161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3/8AA&#10;AADbAAAADwAAAGRycy9kb3ducmV2LnhtbERPTYvCMBC9L/gfwgje1tQedK1GEWFh8aRdL97GZmyK&#10;zaQmUeu/3yws7G0e73OW69624kE+NI4VTMYZCOLK6YZrBcfvz/cPECEia2wdk4IXBVivBm9LLLR7&#10;8oEeZaxFCuFQoAITY1dIGSpDFsPYdcSJuzhvMSboa6k9PlO4bWWeZVNpseHUYLCjraHqWt6tgtO+&#10;O9zCpZ7Nbrtzbu7zl/e6VGo07DcLEJH6+C/+c3/pND+H31/SAXL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E3/8AAAADbAAAADwAAAAAAAAAAAAAAAACYAgAAZHJzL2Rvd25y&#10;ZXYueG1sUEsFBgAAAAAEAAQA9QAAAIUDAAAAAA==&#10;" adj="10800" fillcolor="white [3201]" strokecolor="black [3200]" strokeweight="2.25pt"/>
                <v:shape id="Circular Arrow 13" o:spid="_x0000_s1032" style="position:absolute;left:49876;top:32300;width:17996;height:17996;rotation:-9820973fd;visibility:visible;mso-wrap-style:square;v-text-anchor:middle" coordsize="1799590,179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kz78A&#10;AADbAAAADwAAAGRycy9kb3ducmV2LnhtbERPTYvCMBC9L/gfwgje1sRdWKUaRQRLd2+6i+ehGdti&#10;MylJ1PbfmwXB2zze56w2vW3FjXxoHGuYTRUI4tKZhisNf7/79wWIEJENto5Jw0ABNuvR2woz4+58&#10;oNsxViKFcMhQQx1jl0kZyposhqnriBN3dt5iTNBX0ni8p3Dbyg+lvqTFhlNDjR3taiovx6vVcLLl&#10;93y/6IZZnv8MjVeFyq+F1pNxv12CiNTHl/jpLkya/wn/v6QD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yGTPvwAAANsAAAAPAAAAAAAAAAAAAAAAAJgCAABkcnMvZG93bnJl&#10;di54bWxQSwUGAAAAAAQABAD1AAAAhAMAAAAA&#10;" path="m112624,884449c120205,495562,410634,170490,796213,119317v385580,-51173,750746,186892,859501,560339l1762675,679656,1574641,899795,1312778,679656r104512,c1313466,435590,1053228,297243,792837,347688,532447,398132,342699,623653,337529,888834l112624,884449xe" fillcolor="white [3201]" strokecolor="black [3200]" strokeweight="2.25pt">
                  <v:stroke joinstyle="miter"/>
                  <v:path arrowok="t" o:connecttype="custom" o:connectlocs="112624,884449;796213,119317;1655714,679656;1762675,679656;1574641,899795;1312778,679656;1417290,679656;792837,347688;337529,888834;112624,884449" o:connectangles="0,0,0,0,0,0,0,0,0,0"/>
                </v:shape>
                <v:shape id="Cloud 14" o:spid="_x0000_s1033" style="position:absolute;left:71251;top:36338;width:17996;height:1619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slcIA&#10;AADbAAAADwAAAGRycy9kb3ducmV2LnhtbERPS2vCQBC+F/wPywi91Y1i1UZXEW1rwYuPtuchOybB&#10;7GzITjX9911B6G0+vufMFq2r1IWaUHo20O8loIgzb0vODXwe354moIIgW6w8k4FfCrCYdx5mmFp/&#10;5T1dDpKrGMIhRQOFSJ1qHbKCHIaer4kjd/KNQ4mwybVt8BrDXaUHSTLSDkuODQXWtCooOx9+nIHx&#10;dxvexQ13L/vt89er2x5lt1kb89htl1NQQq38i+/uDxvnD+H2Szx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eyVwgAAANs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.25pt">
                  <v:stroke joinstyle="miter"/>
                  <v:path arrowok="t" o:connecttype="custom" o:connectlocs="195497,981568;89980,951682;288601,1308620;242445,1322906;686427,1465771;658600,1400526;1200851,1303070;1189729,1374652;1421718,860714;1557145,1128295;1741187,575734;1680867,676077;1596470,203461;1599636,250857;1211307,148189;1242217,87744;922332,176987;937286,124866;583200,194686;637355,245233;171919,592045;162463,538837" o:connectangles="0,0,0,0,0,0,0,0,0,0,0,0,0,0,0,0,0,0,0,0,0,0"/>
                </v:shape>
              </v:group>
            </w:pict>
          </mc:Fallback>
        </mc:AlternateContent>
      </w:r>
      <w:r w:rsidR="00FB6283">
        <w:rPr>
          <w:b/>
          <w:sz w:val="28"/>
          <w:szCs w:val="28"/>
        </w:rPr>
        <w:t>Die, counter and game space t</w:t>
      </w:r>
      <w:r w:rsidR="004443D9">
        <w:rPr>
          <w:b/>
          <w:sz w:val="28"/>
          <w:szCs w:val="28"/>
        </w:rPr>
        <w:t>emplates:</w:t>
      </w:r>
    </w:p>
    <w:p w:rsidR="004443D9" w:rsidRPr="004443D9" w:rsidRDefault="004443D9" w:rsidP="004443D9">
      <w:pPr>
        <w:spacing w:after="0" w:line="256" w:lineRule="auto"/>
        <w:rPr>
          <w:b/>
          <w:sz w:val="28"/>
          <w:szCs w:val="28"/>
        </w:rPr>
      </w:pPr>
    </w:p>
    <w:p w:rsidR="00AF6731" w:rsidRDefault="00AF6731">
      <w:pPr>
        <w:rPr>
          <w:sz w:val="28"/>
          <w:szCs w:val="28"/>
        </w:rPr>
      </w:pPr>
    </w:p>
    <w:p w:rsidR="00AF6731" w:rsidRPr="00AF6731" w:rsidRDefault="00AF6731" w:rsidP="00AF6731">
      <w:pPr>
        <w:rPr>
          <w:sz w:val="28"/>
          <w:szCs w:val="28"/>
        </w:rPr>
      </w:pPr>
    </w:p>
    <w:p w:rsidR="00AF6731" w:rsidRPr="00AF6731" w:rsidRDefault="00AF6731" w:rsidP="00AF6731">
      <w:pPr>
        <w:rPr>
          <w:sz w:val="28"/>
          <w:szCs w:val="28"/>
        </w:rPr>
      </w:pPr>
    </w:p>
    <w:p w:rsidR="00AF6731" w:rsidRPr="00AF6731" w:rsidRDefault="00AF6731" w:rsidP="00AF6731">
      <w:pPr>
        <w:rPr>
          <w:sz w:val="28"/>
          <w:szCs w:val="28"/>
        </w:rPr>
      </w:pPr>
    </w:p>
    <w:p w:rsidR="00AF6731" w:rsidRPr="00AF6731" w:rsidRDefault="00AF6731" w:rsidP="00AF6731">
      <w:pPr>
        <w:rPr>
          <w:sz w:val="28"/>
          <w:szCs w:val="28"/>
        </w:rPr>
      </w:pPr>
    </w:p>
    <w:p w:rsidR="00AF6731" w:rsidRPr="00AF6731" w:rsidRDefault="00AF6731" w:rsidP="00AF6731">
      <w:pPr>
        <w:rPr>
          <w:sz w:val="28"/>
          <w:szCs w:val="28"/>
        </w:rPr>
      </w:pPr>
    </w:p>
    <w:p w:rsidR="00AF6731" w:rsidRPr="00AF6731" w:rsidRDefault="00AF6731" w:rsidP="00AF6731">
      <w:pPr>
        <w:rPr>
          <w:sz w:val="28"/>
          <w:szCs w:val="28"/>
        </w:rPr>
      </w:pPr>
    </w:p>
    <w:p w:rsidR="00AF6731" w:rsidRPr="00AF6731" w:rsidRDefault="00AF6731" w:rsidP="00AF6731">
      <w:pPr>
        <w:rPr>
          <w:sz w:val="28"/>
          <w:szCs w:val="28"/>
        </w:rPr>
      </w:pPr>
    </w:p>
    <w:p w:rsidR="00AF6731" w:rsidRPr="00AF6731" w:rsidRDefault="00AF6731" w:rsidP="00AF6731">
      <w:pPr>
        <w:rPr>
          <w:sz w:val="28"/>
          <w:szCs w:val="28"/>
        </w:rPr>
      </w:pPr>
    </w:p>
    <w:p w:rsidR="00AF6731" w:rsidRPr="00AF6731" w:rsidRDefault="00AF6731" w:rsidP="00AF6731">
      <w:pPr>
        <w:rPr>
          <w:sz w:val="28"/>
          <w:szCs w:val="28"/>
        </w:rPr>
      </w:pPr>
    </w:p>
    <w:p w:rsidR="00AF6731" w:rsidRPr="00AF6731" w:rsidRDefault="00AF6731" w:rsidP="00AF6731">
      <w:pPr>
        <w:rPr>
          <w:sz w:val="28"/>
          <w:szCs w:val="28"/>
        </w:rPr>
      </w:pPr>
    </w:p>
    <w:p w:rsidR="00614314" w:rsidRDefault="00614314" w:rsidP="00AF6731">
      <w:pPr>
        <w:jc w:val="right"/>
        <w:rPr>
          <w:sz w:val="28"/>
          <w:szCs w:val="28"/>
        </w:rPr>
      </w:pPr>
    </w:p>
    <w:p w:rsidR="006C6D84" w:rsidRDefault="006C6D84" w:rsidP="00AF6731">
      <w:pPr>
        <w:jc w:val="right"/>
        <w:rPr>
          <w:sz w:val="28"/>
          <w:szCs w:val="28"/>
        </w:rPr>
      </w:pPr>
    </w:p>
    <w:p w:rsidR="00AF6731" w:rsidRDefault="00D41F62" w:rsidP="00D41F62">
      <w:pPr>
        <w:rPr>
          <w:b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1EEE31D" wp14:editId="248BAFE5">
                <wp:simplePos x="0" y="0"/>
                <wp:positionH relativeFrom="column">
                  <wp:posOffset>1989905</wp:posOffset>
                </wp:positionH>
                <wp:positionV relativeFrom="paragraph">
                  <wp:posOffset>-1595835</wp:posOffset>
                </wp:positionV>
                <wp:extent cx="5522872" cy="8753623"/>
                <wp:effectExtent l="3810" t="34290" r="120015" b="4381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5522872" cy="8753623"/>
                          <a:chOff x="0" y="0"/>
                          <a:chExt cx="6404186" cy="9216813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19" name="Rectangle 19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2150533" y="1320800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 rot="19960912">
                            <a:off x="575733" y="863600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25" name="Rectangle 25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 26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 rot="996456">
                            <a:off x="1151466" y="1778000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28" name="Rectangle 28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 29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 rot="1843473">
                            <a:off x="2997200" y="592667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Rectangle 288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9" name="Group 289"/>
                        <wpg:cNvGrpSpPr/>
                        <wpg:grpSpPr>
                          <a:xfrm>
                            <a:off x="4047066" y="169333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290" name="Rectangle 290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Rectangle 291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2" name="Group 292"/>
                        <wpg:cNvGrpSpPr/>
                        <wpg:grpSpPr>
                          <a:xfrm rot="19661818">
                            <a:off x="5096933" y="609600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293" name="Rectangle 293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Rectangle 294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5" name="Group 295"/>
                        <wpg:cNvGrpSpPr/>
                        <wpg:grpSpPr>
                          <a:xfrm rot="1143329">
                            <a:off x="3640666" y="2997200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296" name="Rectangle 296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Rectangle 297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8" name="Group 298"/>
                        <wpg:cNvGrpSpPr/>
                        <wpg:grpSpPr>
                          <a:xfrm rot="848133">
                            <a:off x="5046133" y="1693333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299" name="Rectangle 299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Rectangle 300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1" name="Group 301"/>
                        <wpg:cNvGrpSpPr/>
                        <wpg:grpSpPr>
                          <a:xfrm>
                            <a:off x="4656666" y="2590800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302" name="Rectangle 302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" name="Rectangle 303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4" name="Group 304"/>
                        <wpg:cNvGrpSpPr/>
                        <wpg:grpSpPr>
                          <a:xfrm rot="20095840">
                            <a:off x="2658533" y="3437467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305" name="Rectangle 305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Rectangle 306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8" name="Group 308"/>
                        <wpg:cNvGrpSpPr/>
                        <wpg:grpSpPr>
                          <a:xfrm>
                            <a:off x="1625600" y="3352800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309" name="Rectangle 309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" name="Rectangle 310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1" name="Group 311"/>
                        <wpg:cNvGrpSpPr/>
                        <wpg:grpSpPr>
                          <a:xfrm rot="19954111">
                            <a:off x="152400" y="4487333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312" name="Rectangle 312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" name="Rectangle 313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4" name="Group 314"/>
                        <wpg:cNvGrpSpPr/>
                        <wpg:grpSpPr>
                          <a:xfrm rot="2274832">
                            <a:off x="558800" y="3488267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315" name="Rectangle 315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Rectangle 316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7" name="Group 317"/>
                        <wpg:cNvGrpSpPr/>
                        <wpg:grpSpPr>
                          <a:xfrm rot="1621419">
                            <a:off x="541866" y="5452533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318" name="Rectangle 318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Rectangle 319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0" name="Group 320"/>
                        <wpg:cNvGrpSpPr/>
                        <wpg:grpSpPr>
                          <a:xfrm>
                            <a:off x="0" y="6316133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321" name="Rectangle 321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2" name="Rectangle 322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3" name="Group 323"/>
                        <wpg:cNvGrpSpPr/>
                        <wpg:grpSpPr>
                          <a:xfrm rot="20144171">
                            <a:off x="2658533" y="5520267"/>
                            <a:ext cx="927909" cy="874281"/>
                            <a:chOff x="0" y="0"/>
                            <a:chExt cx="908685" cy="890270"/>
                          </a:xfrm>
                        </wpg:grpSpPr>
                        <wps:wsp>
                          <wps:cNvPr id="324" name="Rectangle 324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Rectangle 325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6" name="Group 326"/>
                        <wpg:cNvGrpSpPr/>
                        <wpg:grpSpPr>
                          <a:xfrm>
                            <a:off x="3522133" y="4809067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327" name="Rectangle 327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Rectangle 328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9" name="Group 329"/>
                        <wpg:cNvGrpSpPr/>
                        <wpg:grpSpPr>
                          <a:xfrm rot="3832454">
                            <a:off x="4563533" y="4665134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330" name="Rectangle 330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Rectangle 331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2" name="Group 332"/>
                        <wpg:cNvGrpSpPr/>
                        <wpg:grpSpPr>
                          <a:xfrm rot="2679728">
                            <a:off x="5334000" y="5300133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333" name="Rectangle 333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Rectangle 334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5" name="Group 335"/>
                        <wpg:cNvGrpSpPr/>
                        <wpg:grpSpPr>
                          <a:xfrm>
                            <a:off x="5520266" y="6366933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336" name="Rectangle 336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Rectangle 337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8" name="Group 338"/>
                        <wpg:cNvGrpSpPr/>
                        <wpg:grpSpPr>
                          <a:xfrm rot="2907413">
                            <a:off x="5291666" y="7442200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339" name="Rectangle 339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Rectangle 340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oup 341"/>
                        <wpg:cNvGrpSpPr/>
                        <wpg:grpSpPr>
                          <a:xfrm rot="545932">
                            <a:off x="4504266" y="8161867"/>
                            <a:ext cx="883920" cy="928426"/>
                            <a:chOff x="0" y="0"/>
                            <a:chExt cx="908685" cy="890270"/>
                          </a:xfrm>
                        </wpg:grpSpPr>
                        <wps:wsp>
                          <wps:cNvPr id="342" name="Rectangle 342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" name="Rectangle 343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4" name="Group 344"/>
                        <wpg:cNvGrpSpPr/>
                        <wpg:grpSpPr>
                          <a:xfrm rot="1989131">
                            <a:off x="3471333" y="8111067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345" name="Rectangle 345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Rectangle 346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7" name="Group 347"/>
                        <wpg:cNvGrpSpPr/>
                        <wpg:grpSpPr>
                          <a:xfrm>
                            <a:off x="2624666" y="7450667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348" name="Rectangle 348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Rectangle 349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0" name="Group 350"/>
                        <wpg:cNvGrpSpPr/>
                        <wpg:grpSpPr>
                          <a:xfrm rot="20443422">
                            <a:off x="1879600" y="8348133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351" name="Rectangle 351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" name="Rectangle 352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3" name="Group 353"/>
                        <wpg:cNvGrpSpPr/>
                        <wpg:grpSpPr>
                          <a:xfrm>
                            <a:off x="863600" y="8144933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354" name="Rectangle 354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Rectangle 355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6" name="Group 356"/>
                        <wpg:cNvGrpSpPr/>
                        <wpg:grpSpPr>
                          <a:xfrm rot="20383707">
                            <a:off x="406400" y="7264400"/>
                            <a:ext cx="883920" cy="868680"/>
                            <a:chOff x="0" y="0"/>
                            <a:chExt cx="908685" cy="890270"/>
                          </a:xfrm>
                        </wpg:grpSpPr>
                        <wps:wsp>
                          <wps:cNvPr id="357" name="Rectangle 357"/>
                          <wps:cNvSpPr/>
                          <wps:spPr>
                            <a:xfrm>
                              <a:off x="110490" y="118110"/>
                              <a:ext cx="681990" cy="66294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Rectangle 358"/>
                          <wps:cNvSpPr/>
                          <wps:spPr>
                            <a:xfrm>
                              <a:off x="0" y="0"/>
                              <a:ext cx="908685" cy="890270"/>
                            </a:xfrm>
                            <a:prstGeom prst="rect">
                              <a:avLst/>
                            </a:prstGeom>
                            <a:noFill/>
                            <a:ln w="15875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156.7pt;margin-top:-125.65pt;width:434.85pt;height:689.25pt;rotation:-90;z-index:251676672;mso-width-relative:margin;mso-height-relative:margin" coordsize="64041,92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">
                <v:group id="Group 16" o:spid="_x0000_s1027" style="position:absolute;width:8839;height:8686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Rectangle 19" o:spid="_x0000_s1028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eiMEA&#10;AADbAAAADwAAAGRycy9kb3ducmV2LnhtbERP32vCMBB+H/g/hBN8m+kE3VabliIIorChG/h6NGdb&#10;1lxKEmv9781gsLf7+H5eVoymEwM531pW8DJPQBBXVrdcK/j+2j6/gfABWWNnmRTcyUORT54yTLW9&#10;8ZGGU6hFDGGfooImhD6V0lcNGfRz2xNH7mKdwRChq6V2eIvhppOLJFlJgy3HhgZ72jRU/ZyuRsGh&#10;0sv7srbl5dV/DufW4Ucy7JWaTcdyDSLQGP7Ff+6djvPf4feXeID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jHojBAAAA2wAAAA8AAAAAAAAAAAAAAAAAmAIAAGRycy9kb3du&#10;cmV2LnhtbFBLBQYAAAAABAAEAPUAAACGAwAAAAA=&#10;" filled="f" strokecolor="black [1600]" strokeweight="1.25pt"/>
                  <v:rect id="Rectangle 20" o:spid="_x0000_s1029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9qL8A&#10;AADbAAAADwAAAGRycy9kb3ducmV2LnhtbERPy4rCMBTdC/MP4Qqz01TBB9VUZEAYZkCxDsz20tw+&#10;sLkpSaz1781CcHk47+1uMK3oyfnGsoLZNAFBXFjdcKXg73KYrEH4gKyxtUwKHuRhl32Mtphqe+cz&#10;9XmoRAxhn6KCOoQuldIXNRn0U9sRR660zmCI0FVSO7zHcNPKeZIspcGGY0ONHX3VVFzzm1HwW+jF&#10;Y1HZfbnyp/6/cXhM+h+lPsfDfgMi0BDe4pf7WyuYx/XxS/wBMn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NX2ovwAAANsAAAAPAAAAAAAAAAAAAAAAAJgCAABkcnMvZG93bnJl&#10;di54bWxQSwUGAAAAAAQABAD1AAAAhAMAAAAA&#10;" filled="f" strokecolor="black [1600]" strokeweight="1.25pt"/>
                </v:group>
                <v:group id="Group 21" o:spid="_x0000_s1030" style="position:absolute;left:21505;top:13208;width:8839;height:8686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rect id="Rectangle 22" o:spid="_x0000_s1031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GRMMA&#10;AADbAAAADwAAAGRycy9kb3ducmV2LnhtbESPQWvCQBSE7wX/w/KE3urGQNoSXUMQhNJCpVrw+sg+&#10;k2D2bdjdJvHfdwXB4zAz3zDrYjKdGMj51rKC5SIBQVxZ3XKt4Pe4e3kH4QOyxs4yKbiSh2Ize1pj&#10;ru3IPzQcQi0ihH2OCpoQ+lxKXzVk0C9sTxy9s3UGQ5SultrhGOGmk2mSvEqDLceFBnvaNlRdDn9G&#10;wVels2tW2/L85vfDqXX4nQyfSj3Pp3IFItAUHuF7+0MrSFO4fYk/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tGRMMAAADbAAAADwAAAAAAAAAAAAAAAACYAgAAZHJzL2Rv&#10;d25yZXYueG1sUEsFBgAAAAAEAAQA9QAAAIgDAAAAAA==&#10;" filled="f" strokecolor="black [1600]" strokeweight="1.25pt"/>
                  <v:rect id="Rectangle 23" o:spid="_x0000_s1032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j38EA&#10;AADbAAAADwAAAGRycy9kb3ducmV2LnhtbESPQYvCMBSE7wv+h/AEb2uq4q5Uo4ggiILLquD10Tzb&#10;YvNSkljrvzeC4HGYmW+Y2aI1lWjI+dKygkE/AUGcWV1yruB0XH9PQPiArLGyTAoe5GEx73zNMNX2&#10;zv/UHEIuIoR9igqKEOpUSp8VZND3bU0cvYt1BkOULpfa4T3CTSWHSfIjDZYcFwqsaVVQdj3cjIJd&#10;psePcW6Xl1//15xLh/uk2SrV67bLKYhAbfiE3+2NVjAcwetL/A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n49/BAAAA2wAAAA8AAAAAAAAAAAAAAAAAmAIAAGRycy9kb3du&#10;cmV2LnhtbFBLBQYAAAAABAAEAPUAAACGAwAAAAA=&#10;" filled="f" strokecolor="black [1600]" strokeweight="1.25pt"/>
                </v:group>
                <v:group id="Group 24" o:spid="_x0000_s1033" style="position:absolute;left:5757;top:8636;width:8839;height:8686;rotation:-1790321fd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Gs18wwAAANsAAAAP&#10;AAAAAAAAAAAAAAAAAKoCAABkcnMvZG93bnJldi54bWxQSwUGAAAAAAQABAD6AAAAmgMAAAAA&#10;">
                  <v:rect id="Rectangle 25" o:spid="_x0000_s1034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LeMMMA&#10;AADbAAAADwAAAGRycy9kb3ducmV2LnhtbESPQWvCQBSE7wX/w/KE3urGQNoSXUMQhNJCpVrw+sg+&#10;k2D2bdjdJvHfdwXB4zAz3zDrYjKdGMj51rKC5SIBQVxZ3XKt4Pe4e3kH4QOyxs4yKbiSh2Ize1pj&#10;ru3IPzQcQi0ihH2OCpoQ+lxKXzVk0C9sTxy9s3UGQ5SultrhGOGmk2mSvEqDLceFBnvaNlRdDn9G&#10;wVels2tW2/L85vfDqXX4nQyfSj3Pp3IFItAUHuF7+0MrSDO4fYk/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LeMMMAAADbAAAADwAAAAAAAAAAAAAAAACYAgAAZHJzL2Rv&#10;d25yZXYueG1sUEsFBgAAAAAEAAQA9QAAAIgDAAAAAA==&#10;" filled="f" strokecolor="black [1600]" strokeweight="1.25pt"/>
                  <v:rect id="Rectangle 26" o:spid="_x0000_s1035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AR8IA&#10;AADbAAAADwAAAGRycy9kb3ducmV2LnhtbESPQYvCMBSE7wv+h/CEva2pgrpU0yKCIC6s6ApeH82z&#10;LTYvJYm1/vuNIHgcZuYbZpn3phEdOV9bVjAeJSCIC6trLhWc/jZf3yB8QNbYWCYFD/KQZ4OPJaba&#10;3vlA3TGUIkLYp6igCqFNpfRFRQb9yLbE0btYZzBE6UqpHd4j3DRykiQzabDmuFBhS+uKiuvxZhT8&#10;FHr6mJZ2dZn7fXeuHf4m3U6pz2G/WoAI1Id3+NXeagWTGTy/xB8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BHwgAAANsAAAAPAAAAAAAAAAAAAAAAAJgCAABkcnMvZG93&#10;bnJldi54bWxQSwUGAAAAAAQABAD1AAAAhwMAAAAA&#10;" filled="f" strokecolor="black [1600]" strokeweight="1.25pt"/>
                </v:group>
                <v:group id="Group 27" o:spid="_x0000_s1036" style="position:absolute;left:11514;top:17780;width:8839;height:8686;rotation:1088396fd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8CufMEAAADbAAAADwAA&#10;AAAAAAAAAAAAAACqAgAAZHJzL2Rvd25yZXYueG1sUEsFBgAAAAAEAAQA+gAAAJgDAAAAAA==&#10;">
                  <v:rect id="Rectangle 28" o:spid="_x0000_s1037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xrr8A&#10;AADbAAAADwAAAGRycy9kb3ducmV2LnhtbERPy4rCMBTdC/MP4Qqz01TBB9VUZEAYZkCxDsz20tw+&#10;sLkpSaz1781CcHk47+1uMK3oyfnGsoLZNAFBXFjdcKXg73KYrEH4gKyxtUwKHuRhl32Mtphqe+cz&#10;9XmoRAxhn6KCOoQuldIXNRn0U9sRR660zmCI0FVSO7zHcNPKeZIspcGGY0ONHX3VVFzzm1HwW+jF&#10;Y1HZfbnyp/6/cXhM+h+lPsfDfgMi0BDe4pf7WyuYx7HxS/wBMn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Q3GuvwAAANsAAAAPAAAAAAAAAAAAAAAAAJgCAABkcnMvZG93bnJl&#10;di54bWxQSwUGAAAAAAQABAD1AAAAhAMAAAAA&#10;" filled="f" strokecolor="black [1600]" strokeweight="1.25pt"/>
                  <v:rect id="Rectangle 29" o:spid="_x0000_s1038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/UNcQA&#10;AADbAAAADwAAAGRycy9kb3ducmV2LnhtbESPzWrDMBCE74G+g9hCbolcg5vEjRJCoRBSaIhbyHWx&#10;NraptTKS6p+3jwqFHoeZ+YbZ7kfTip6cbywreFomIIhLqxuuFHx9vi3WIHxA1thaJgUTedjvHmZb&#10;zLUd+EJ9ESoRIexzVFCH0OVS+rImg35pO+Lo3awzGKJ0ldQOhwg3rUyT5FkabDgu1NjRa03ld/Fj&#10;FLyXOpuyyh5uK3/ur43Dj6Q/KTV/HA8vIAKN4T/81z5qBekGfr/EH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1DXEAAAA2wAAAA8AAAAAAAAAAAAAAAAAmAIAAGRycy9k&#10;b3ducmV2LnhtbFBLBQYAAAAABAAEAPUAAACJAwAAAAA=&#10;" filled="f" strokecolor="black [1600]" strokeweight="1.25pt"/>
                </v:group>
                <v:group id="Group 30" o:spid="_x0000_s1039" style="position:absolute;left:29972;top:5926;width:8839;height:8687;rotation:2013564fd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+0Vr4AAADbAAAADwAAAGRycy9kb3ducmV2LnhtbERPzWrCQBC+F3yHZYRe&#10;iu5qi0h0FRHEXnpokgcYsmMSzM6G7BrTt+8cCj1+fP/74+Q7NdIQ28AWVksDirgKruXaQllcFltQ&#10;MSE77AKThR+KcDzMXvaYufDkbxrzVCsJ4ZihhSalPtM6Vg15jMvQEwt3C4PHJHCotRvwKeG+02tj&#10;Ntpjy9LQYE/nhqp7/vAW3OqtEqm5Fr74GL+Yy9xMpbWv8+m0A5VoSv/iP/ens/Au6+WL/AB9+AU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jN+0Vr4AAADbAAAADwAAAAAA&#10;AAAAAAAAAACqAgAAZHJzL2Rvd25yZXYueG1sUEsFBgAAAAAEAAQA+gAAAJUDAAAAAA==&#10;">
                  <v:rect id="Rectangle 31" o:spid="_x0000_s1040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O7sIA&#10;AADbAAAADwAAAGRycy9kb3ducmV2LnhtbESPW4vCMBSE3xf8D+EI+7amKl6oRhFBkF1QvICvh+bY&#10;FpuTksRa//1GEHwcZuYbZr5sTSUacr60rKDfS0AQZ1aXnCs4nzY/UxA+IGusLJOCJ3lYLjpfc0y1&#10;ffCBmmPIRYSwT1FBEUKdSumzggz6nq2Jo3e1zmCI0uVSO3xEuKnkIEnG0mDJcaHAmtYFZbfj3Sj4&#10;y/ToOcrt6jrx++ZSOtwlza9S3912NQMRqA2f8Lu91QqGfXh9i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E7uwgAAANsAAAAPAAAAAAAAAAAAAAAAAJgCAABkcnMvZG93&#10;bnJldi54bWxQSwUGAAAAAAQABAD1AAAAhwMAAAAA&#10;" filled="f" strokecolor="black [1600]" strokeweight="1.25pt"/>
                  <v:rect id="Rectangle 288" o:spid="_x0000_s1041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1l8AA&#10;AADcAAAADwAAAGRycy9kb3ducmV2LnhtbERPy4rCMBTdC/5DuII7TRV8UE2LCAPDCCM+wO2lubbF&#10;5qYkmVr/frIQXB7Oe5v3phEdOV9bVjCbJiCIC6trLhVcL1+TNQgfkDU2lknBizzk2XCwxVTbJ5+o&#10;O4dSxBD2KSqoQmhTKX1RkUE/tS1x5O7WGQwRulJqh88Ybho5T5KlNFhzbKiwpX1FxeP8ZxQcCr14&#10;LUq7u6/8sbvVDn+T7kep8ajfbUAE6sNH/HZ/awXzdVwbz8Qj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f1l8AAAADcAAAADwAAAAAAAAAAAAAAAACYAgAAZHJzL2Rvd25y&#10;ZXYueG1sUEsFBgAAAAAEAAQA9QAAAIUDAAAAAA==&#10;" filled="f" strokecolor="black [1600]" strokeweight="1.25pt"/>
                </v:group>
                <v:group id="Group 289" o:spid="_x0000_s1042" style="position:absolute;left:40470;top:1693;width:8839;height:8687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rect id="Rectangle 290" o:spid="_x0000_s1043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hvTMEA&#10;AADcAAAADwAAAGRycy9kb3ducmV2LnhtbERPXWvCMBR9F/wP4Qp703QFdaumpQjC2EDRDXy9NNe2&#10;rLkpSVbrv18eBB8P53tbjKYTAznfWlbwukhAEFdWt1wr+Pnez99A+ICssbNMCu7kocinky1m2t74&#10;RMM51CKGsM9QQRNCn0npq4YM+oXtiSN3tc5giNDVUju8xXDTyTRJVtJgy7GhwZ52DVW/5z+j4KvS&#10;y/uytuV17Y/DpXV4SIZPpV5mY7kBEWgMT/HD/aEVpO9xfjwTj4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ob0zBAAAA3AAAAA8AAAAAAAAAAAAAAAAAmAIAAGRycy9kb3du&#10;cmV2LnhtbFBLBQYAAAAABAAEAPUAAACGAwAAAAA=&#10;" filled="f" strokecolor="black [1600]" strokeweight="1.25pt"/>
                  <v:rect id="Rectangle 291" o:spid="_x0000_s1044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K18MA&#10;AADcAAAADwAAAGRycy9kb3ducmV2LnhtbESPW4vCMBSE3xf8D+Es+LamCt66RhFBEAXFC+zroTm2&#10;ZZuTksRa/70RBB+HmfmGmS1aU4mGnC8tK+j3EhDEmdUl5wou5/XPBIQPyBory6TgQR4W887XDFNt&#10;73yk5hRyESHsU1RQhFCnUvqsIIO+Z2vi6F2tMxiidLnUDu8Rbio5SJKRNFhyXCiwplVB2f/pZhTs&#10;Mj18DHO7vI79ofkrHe6TZqtU97td/oII1IZP+N3eaAWDaR9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TK18MAAADcAAAADwAAAAAAAAAAAAAAAACYAgAAZHJzL2Rv&#10;d25yZXYueG1sUEsFBgAAAAAEAAQA9QAAAIgDAAAAAA==&#10;" filled="f" strokecolor="black [1600]" strokeweight="1.25pt"/>
                </v:group>
                <v:group id="Group 292" o:spid="_x0000_s1045" style="position:absolute;left:50969;top:6096;width:8839;height:8686;rotation:-2117012fd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E8O7bFAAAA3AAA&#10;AA8AAAAAAAAAAAAAAAAAqgIAAGRycy9kb3ducmV2LnhtbFBLBQYAAAAABAAEAPoAAACcAwAAAAA=&#10;">
                  <v:rect id="Rectangle 293" o:spid="_x0000_s1046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rxO8QA&#10;AADcAAAADwAAAGRycy9kb3ducmV2LnhtbESPW4vCMBSE3wX/QziCb5qui5ftGkUWFkRB8QK+Hppj&#10;W7Y5KUm21n9vBMHHYWa+YebL1lSiIedLywo+hgkI4szqknMF59PvYAbCB2SNlWVScCcPy0W3M8dU&#10;2xsfqDmGXEQI+xQVFCHUqZQ+K8igH9qaOHpX6wyGKF0utcNbhJtKjpJkIg2WHBcKrOmnoOzv+G8U&#10;bDM9vo9zu7pO/b65lA53SbNRqt9rV98gArXhHX6111rB6OsT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68TvEAAAA3AAAAA8AAAAAAAAAAAAAAAAAmAIAAGRycy9k&#10;b3ducmV2LnhtbFBLBQYAAAAABAAEAPUAAACJAwAAAAA=&#10;" filled="f" strokecolor="black [1600]" strokeweight="1.25pt"/>
                  <v:rect id="Rectangle 294" o:spid="_x0000_s1047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pT8QA&#10;AADcAAAADwAAAGRycy9kb3ducmV2LnhtbESPW4vCMBSE3wX/QziCb5qurJftGkUWFkRB8QK+Hppj&#10;W7Y5KUm21n9vBMHHYWa+YebL1lSiIedLywo+hgkI4szqknMF59PvYAbCB2SNlWVScCcPy0W3M8dU&#10;2xsfqDmGXEQI+xQVFCHUqZQ+K8igH9qaOHpX6wyGKF0utcNbhJtKjpJkIg2WHBcKrOmnoOzv+G8U&#10;bDM9vo9zu7pO/b65lA53SbNRqt9rV98gArXhHX6111rB6OsT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TaU/EAAAA3AAAAA8AAAAAAAAAAAAAAAAAmAIAAGRycy9k&#10;b3ducmV2LnhtbFBLBQYAAAAABAAEAPUAAACJAwAAAAA=&#10;" filled="f" strokecolor="black [1600]" strokeweight="1.25pt"/>
                </v:group>
                <v:group id="Group 295" o:spid="_x0000_s1048" style="position:absolute;left:36406;top:29972;width:8839;height:8686;rotation:1248820fd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7NrCwwAAANwAAAAP&#10;AAAAAAAAAAAAAAAAAKoCAABkcnMvZG93bnJldi54bWxQSwUGAAAAAAQABAD6AAAAmgMAAAAA&#10;">
                  <v:rect id="Rectangle 296" o:spid="_x0000_s1049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So8QA&#10;AADcAAAADwAAAGRycy9kb3ducmV2LnhtbESPUWvCMBSF3wX/Q7iCb5quULd1RhFBEAcbdoO9Xppr&#10;W9bclCTG+u+XwWCPh3POdzjr7Wh6Ecn5zrKCh2UGgri2uuNGwefHYfEEwgdkjb1lUnAnD9vNdLLG&#10;UtsbnylWoREJwr5EBW0IQymlr1sy6Jd2IE7exTqDIUnXSO3wluCml3mWraTBjtNCiwPtW6q/q6tR&#10;8Frr4l40dnd59O/xq3P4lsWTUvPZuHsBEWgM/+G/9lEryJ9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NUqPEAAAA3AAAAA8AAAAAAAAAAAAAAAAAmAIAAGRycy9k&#10;b3ducmV2LnhtbFBLBQYAAAAABAAEAPUAAACJAwAAAAA=&#10;" filled="f" strokecolor="black [1600]" strokeweight="1.25pt"/>
                  <v:rect id="Rectangle 297" o:spid="_x0000_s1050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3OMQA&#10;AADcAAAADwAAAGRycy9kb3ducmV2LnhtbESPUWvCMBSF3wf+h3AF32a6QufWGUUEQRxM7AZ7vTTX&#10;tqy5KUmM9d8vg4GPh3POdzjL9Wh6Ecn5zrKCp3kGgri2uuNGwdfn7vEFhA/IGnvLpOBGHtarycMS&#10;S22vfKJYhUYkCPsSFbQhDKWUvm7JoJ/bgTh5Z+sMhiRdI7XDa4KbXuZZ9iwNdpwWWhxo21L9U12M&#10;gvdaF7eisZvzwh/jd+fwI4sHpWbTcfMGItAY7uH/9l4ryF8X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B9zjEAAAA3AAAAA8AAAAAAAAAAAAAAAAAmAIAAGRycy9k&#10;b3ducmV2LnhtbFBLBQYAAAAABAAEAPUAAACJAwAAAAA=&#10;" filled="f" strokecolor="black [1600]" strokeweight="1.25pt"/>
                </v:group>
                <v:group id="Group 298" o:spid="_x0000_s1051" style="position:absolute;left:50461;top:16933;width:8839;height:8687;rotation:926387fd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a0iKwcEAAADcAAAADwAA&#10;AAAAAAAAAAAAAACqAgAAZHJzL2Rvd25yZXYueG1sUEsFBgAAAAAEAAQA+gAAAJgDAAAAAA==&#10;">
                  <v:rect id="Rectangle 299" o:spid="_x0000_s1052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G0cQA&#10;AADcAAAADwAAAGRycy9kb3ducmV2LnhtbESPUWvCMBSF34X9h3AHvmm6gptWo5TBQDbYsAq+XpJr&#10;W2xuSpLV+u+XwWCPh3POdzib3Wg7MZAPrWMFT/MMBLF2puVawen4NluCCBHZYOeYFNwpwG77MNlg&#10;YdyNDzRUsRYJwqFABU2MfSFl0A1ZDHPXEyfv4rzFmKSvpfF4S3DbyTzLnqXFltNCgz29NqSv1bdV&#10;8KHN4r6oXXl5CV/DufX4mQ3vSk0fx3INItIY/8N/7b1RkK9W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SxtHEAAAA3AAAAA8AAAAAAAAAAAAAAAAAmAIAAGRycy9k&#10;b3ducmV2LnhtbFBLBQYAAAAABAAEAPUAAACJAwAAAAA=&#10;" filled="f" strokecolor="black [1600]" strokeweight="1.25pt"/>
                  <v:rect id="Rectangle 300" o:spid="_x0000_s1053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1VsEA&#10;AADcAAAADwAAAGRycy9kb3ducmV2LnhtbERPXWvCMBR9H/gfwh3sbSbb6BydaRFhIAoO3WCvl+ba&#10;ljU3JYm1/ffmQfDxcL6X5Wg7MZAPrWMNL3MFgrhypuVaw+/P1/MHiBCRDXaOScNEAcpi9rDE3LgL&#10;H2g4xlqkEA45amhi7HMpQ9WQxTB3PXHiTs5bjAn6WhqPlxRuO/mq1Lu02HJqaLCndUPV//FsNewq&#10;k01Z7VanRfge/lqPezVstX56HFefICKN8S6+uTdGw5tK89OZdARk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D9VbBAAAA3AAAAA8AAAAAAAAAAAAAAAAAmAIAAGRycy9kb3du&#10;cmV2LnhtbFBLBQYAAAAABAAEAPUAAACGAwAAAAA=&#10;" filled="f" strokecolor="black [1600]" strokeweight="1.25pt"/>
                </v:group>
                <v:group id="Group 301" o:spid="_x0000_s1054" style="position:absolute;left:46566;top:25908;width:8839;height:8686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rect id="Rectangle 302" o:spid="_x0000_s1055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3OusMA&#10;AADcAAAADwAAAGRycy9kb3ducmV2LnhtbESPQWsCMRSE70L/Q3iF3jSpxVZWo0hBKBUsXQWvj81z&#10;d3HzsiRxXf+9EQSPw8x8w8yXvW1ERz7UjjW8jxQI4sKZmksN+916OAURIrLBxjFpuFKA5eJlMMfM&#10;uAv/U5fHUiQIhww1VDG2mZShqMhiGLmWOHlH5y3GJH0pjcdLgttGjpX6lBZrTgsVtvRdUXHKz1bD&#10;pjCT66R0q+NX+OsOtcet6n61fnvtVzMQkfr4DD/aP0bDhxrD/Uw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3OusMAAADcAAAADwAAAAAAAAAAAAAAAACYAgAAZHJzL2Rv&#10;d25yZXYueG1sUEsFBgAAAAAEAAQA9QAAAIgDAAAAAA==&#10;" filled="f" strokecolor="black [1600]" strokeweight="1.25pt"/>
                  <v:rect id="Rectangle 303" o:spid="_x0000_s1056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rIcMA&#10;AADcAAAADwAAAGRycy9kb3ducmV2LnhtbESPQWsCMRSE70L/Q3gFb5pUsZXVKFIQikJLV8HrY/Pc&#10;Xdy8LEm6rv/eFASPw8x8wyzXvW1ERz7UjjW8jRUI4sKZmksNx8N2NAcRIrLBxjFpuFGA9eplsMTM&#10;uCv/UpfHUiQIhww1VDG2mZShqMhiGLuWOHln5y3GJH0pjcdrgttGTpR6lxZrTgsVtvRZUXHJ/6yG&#10;fWFmt1npNueP8NOdao/fqttpPXztNwsQkfr4DD/aX0bDVE3h/0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FrIcMAAADcAAAADwAAAAAAAAAAAAAAAACYAgAAZHJzL2Rv&#10;d25yZXYueG1sUEsFBgAAAAAEAAQA9QAAAIgDAAAAAA==&#10;" filled="f" strokecolor="black [1600]" strokeweight="1.25pt"/>
                </v:group>
                <v:group id="Group 304" o:spid="_x0000_s1057" style="position:absolute;left:26585;top:34374;width:8839;height:8687;rotation:-1642944fd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tDLsQAAADcAAAA&#10;DwAAAAAAAAAAAAAAAACqAgAAZHJzL2Rvd25yZXYueG1sUEsFBgAAAAAEAAQA+gAAAJsDAAAAAA==&#10;">
                  <v:rect id="Rectangle 305" o:spid="_x0000_s1058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WzsMA&#10;AADcAAAADwAAAGRycy9kb3ducmV2LnhtbESPQWsCMRSE70L/Q3gFb5q0srZsjSIFQRQUbaHXx+a5&#10;u3TzsiRxXf+9EQSPw8x8w8wWvW1ERz7UjjW8jRUI4sKZmksNvz+r0SeIEJENNo5Jw5UCLOYvgxnm&#10;xl34QN0xliJBOOSooYqxzaUMRUUWw9i1xMk7OW8xJulLaTxeEtw28l2pqbRYc1qosKXvior/49lq&#10;2BYmu2alW54+wr77qz3uVLfRevjaL79AROrjM/xor42GicrgfiYd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RWzsMAAADcAAAADwAAAAAAAAAAAAAAAACYAgAAZHJzL2Rv&#10;d25yZXYueG1sUEsFBgAAAAAEAAQA9QAAAIgDAAAAAA==&#10;" filled="f" strokecolor="black [1600]" strokeweight="1.25pt"/>
                  <v:rect id="Rectangle 306" o:spid="_x0000_s1059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IucQA&#10;AADcAAAADwAAAGRycy9kb3ducmV2LnhtbESP3WoCMRSE7wt9h3AK3tWkij+sRpGCUBRaXAVvD5vj&#10;7uLmZEnSdX17IxR6OczMN8xy3dtGdORD7VjDx1CBIC6cqbnUcDpu3+cgQkQ22DgmDXcKsF69viwx&#10;M+7GB+ryWIoE4ZChhirGNpMyFBVZDEPXEifv4rzFmKQvpfF4S3DbyJFSU2mx5rRQYUufFRXX/Ndq&#10;2Bdmcp+UbnOZhZ/uXHv8Vt1O68Fbv1mAiNTH//Bf+8toGKspPM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myLnEAAAA3AAAAA8AAAAAAAAAAAAAAAAAmAIAAGRycy9k&#10;b3ducmV2LnhtbFBLBQYAAAAABAAEAPUAAACJAwAAAAA=&#10;" filled="f" strokecolor="black [1600]" strokeweight="1.25pt"/>
                </v:group>
                <v:group id="Group 308" o:spid="_x0000_s1060" style="position:absolute;left:16256;top:33528;width:8839;height:8686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rect id="Rectangle 309" o:spid="_x0000_s1061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cy8QA&#10;AADcAAAADwAAAGRycy9kb3ducmV2LnhtbESP3WoCMRSE74W+QzgF7zRpi7ZuN4oUCmJB0Ra8PWzO&#10;/tDNyZKk6/r2piB4OczMN0y+GmwrevKhcazhaapAEBfONFxp+Pn+nLyBCBHZYOuYNFwowGr5MMox&#10;M+7MB+qPsRIJwiFDDXWMXSZlKGqyGKauI05e6bzFmKSvpPF4TnDbymel5tJiw2mhxo4+aip+j39W&#10;w1dhZpdZ5dbla9j3p8bjTvVbrcePw/odRKQh3sO39sZoeFEL+D+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5XMvEAAAA3AAAAA8AAAAAAAAAAAAAAAAAmAIAAGRycy9k&#10;b3ducmV2LnhtbFBLBQYAAAAABAAEAPUAAACJAwAAAAA=&#10;" filled="f" strokecolor="black [1600]" strokeweight="1.25pt"/>
                  <v:rect id="Rectangle 310" o:spid="_x0000_s1062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ji78A&#10;AADcAAAADwAAAGRycy9kb3ducmV2LnhtbERPy4rCMBTdD/gP4QruxlTFUapRRBBEwcEHuL0017bY&#10;3JQk1vr3ZiG4PJz3fNmaSjTkfGlZwaCfgCDOrC45V3A5b36nIHxA1lhZJgUv8rBcdH7mmGr75CM1&#10;p5CLGMI+RQVFCHUqpc8KMuj7tiaO3M06gyFCl0vt8BnDTSWHSfInDZYcGwqsaV1Qdj89jIJ9psev&#10;cW5Xt4n/b66lw0PS7JTqddvVDESgNnzFH/dWKxgN4vx4Jh4B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mmOLvwAAANwAAAAPAAAAAAAAAAAAAAAAAJgCAABkcnMvZG93bnJl&#10;di54bWxQSwUGAAAAAAQABAD1AAAAhAMAAAAA&#10;" filled="f" strokecolor="black [1600]" strokeweight="1.25pt"/>
                </v:group>
                <v:group id="Group 311" o:spid="_x0000_s1063" style="position:absolute;left:1524;top:44873;width:8839;height:8687;rotation:-1797750fd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v8+SzCAAAA3AAAAA8A&#10;AAAAAAAAAAAAAAAAqgIAAGRycy9kb3ducmV2LnhtbFBLBQYAAAAABAAEAPoAAACZAwAAAAA=&#10;">
                  <v:rect id="Rectangle 312" o:spid="_x0000_s1064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YZ8MA&#10;AADcAAAADwAAAGRycy9kb3ducmV2LnhtbESP3YrCMBSE7xd8h3AE79ZUxVWqUUQQRMHFH/D20Bzb&#10;YnNSkljr2xthYS+HmfmGmS9bU4mGnC8tKxj0ExDEmdUl5wou5833FIQPyBory6TgRR6Wi87XHFNt&#10;n3yk5hRyESHsU1RQhFCnUvqsIIO+b2vi6N2sMxiidLnUDp8Rbio5TJIfabDkuFBgTeuCsvvpYRTs&#10;Mz1+jXO7uk38b3MtHR6SZqdUr9uuZiACteE//NfeagWjwRA+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RYZ8MAAADcAAAADwAAAAAAAAAAAAAAAACYAgAAZHJzL2Rv&#10;d25yZXYueG1sUEsFBgAAAAAEAAQA9QAAAIgDAAAAAA==&#10;" filled="f" strokecolor="black [1600]" strokeweight="1.25pt"/>
                  <v:rect id="Rectangle 313" o:spid="_x0000_s1065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9/MMA&#10;AADcAAAADwAAAGRycy9kb3ducmV2LnhtbESPQYvCMBSE74L/IbwFb5qquErXKCIIouBiFfb6aJ5t&#10;2ealJLHWf2+EhT0OM/MNs1x3phYtOV9ZVjAeJSCIc6srLhRcL7vhAoQPyBpry6TgSR7Wq35viam2&#10;Dz5Tm4VCRAj7FBWUITSplD4vyaAf2YY4ejfrDIYoXSG1w0eEm1pOkuRTGqw4LpTY0Lak/De7GwXH&#10;XM+es8JubnP/3f5UDk9Je1Bq8NFtvkAE6sJ/+K+91wqm4ym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j9/MMAAADcAAAADwAAAAAAAAAAAAAAAACYAgAAZHJzL2Rv&#10;d25yZXYueG1sUEsFBgAAAAAEAAQA9QAAAIgDAAAAAA==&#10;" filled="f" strokecolor="black [1600]" strokeweight="1.25pt"/>
                </v:group>
                <v:group id="Group 314" o:spid="_x0000_s1066" style="position:absolute;left:5588;top:34882;width:8839;height:8687;rotation:2484723fd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eLicQAAADcAAAA&#10;DwAAAAAAAAAAAAAAAACqAgAAZHJzL2Rvd25yZXYueG1sUEsFBgAAAAAEAAQA+gAAAJsDAAAAAA==&#10;">
                  <v:rect id="Rectangle 315" o:spid="_x0000_s1067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AE8QA&#10;AADcAAAADwAAAGRycy9kb3ducmV2LnhtbESPUWvCMBSF3wf7D+EOfFtTlbrRGUUEQRwo6wZ7vSTX&#10;tqy5KUms9d8vwmCPh3POdzjL9Wg7MZAPrWMF0ywHQaydablW8PW5e34FESKywc4xKbhRgPXq8WGJ&#10;pXFX/qChirVIEA4lKmhi7Espg27IYshcT5y8s/MWY5K+lsbjNcFtJ2d5vpAWW04LDfa0bUj/VBer&#10;4F2b4lbUbnN+Cafhu/V4zIeDUpOncfMGItIY/8N/7b1RMJ8WcD+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twBPEAAAA3AAAAA8AAAAAAAAAAAAAAAAAmAIAAGRycy9k&#10;b3ducmV2LnhtbFBLBQYAAAAABAAEAPUAAACJAwAAAAA=&#10;" filled="f" strokecolor="black [1600]" strokeweight="1.25pt"/>
                  <v:rect id="Rectangle 316" o:spid="_x0000_s1068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9eZMUA&#10;AADcAAAADwAAAGRycy9kb3ducmV2LnhtbESPzWrDMBCE74W+g9hCb7XsliTFjWJCoRASSIlT6HWx&#10;1j/UWhlJcZy3jwKBHoeZ+YZZFpPpxUjOd5YVZEkKgriyuuNGwc/x6+UdhA/IGnvLpOBCHorV48MS&#10;c23PfKCxDI2IEPY5KmhDGHIpfdWSQZ/YgTh6tXUGQ5SukdrhOcJNL1/TdC4NdhwXWhzos6XqrzwZ&#10;BbtKzy6zxq7rhf8efzuH+3TcKvX8NK0/QASawn/43t5oBW/ZHG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15kxQAAANwAAAAPAAAAAAAAAAAAAAAAAJgCAABkcnMv&#10;ZG93bnJldi54bWxQSwUGAAAAAAQABAD1AAAAigMAAAAA&#10;" filled="f" strokecolor="black [1600]" strokeweight="1.25pt"/>
                </v:group>
                <v:group id="Group 317" o:spid="_x0000_s1069" style="position:absolute;left:5418;top:54525;width:8839;height:8687;rotation:1771022fd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AuozcQAAADcAAAA&#10;DwAAAAAAAAAAAAAAAACqAgAAZHJzL2Rvd25yZXYueG1sUEsFBgAAAAAEAAQA+gAAAJsDAAAAAA==&#10;">
                  <v:rect id="Rectangle 318" o:spid="_x0000_s1070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vjb8A&#10;AADcAAAADwAAAGRycy9kb3ducmV2LnhtbERPy4rCMBTdD/gP4QruxlTFUapRRBBEwcEHuL0017bY&#10;3JQk1vr3ZiG4PJz3fNmaSjTkfGlZwaCfgCDOrC45V3A5b36nIHxA1lhZJgUv8rBcdH7mmGr75CM1&#10;p5CLGMI+RQVFCHUqpc8KMuj7tiaO3M06gyFCl0vt8BnDTSWHSfInDZYcGwqsaV1Qdj89jIJ9psev&#10;cW5Xt4n/b66lw0PS7JTqddvVDESgNnzFH/dWKxgN4tp4Jh4B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7G+NvwAAANwAAAAPAAAAAAAAAAAAAAAAAJgCAABkcnMvZG93bnJl&#10;di54bWxQSwUGAAAAAAQABAD1AAAAhAMAAAAA&#10;" filled="f" strokecolor="black [1600]" strokeweight="1.25pt"/>
                  <v:rect id="Rectangle 319" o:spid="_x0000_s1071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KFsMA&#10;AADcAAAADwAAAGRycy9kb3ducmV2LnhtbESPQYvCMBSE7wv+h/AEb5qqqGs1igiCKKzoLuz10Tzb&#10;YvNSkljrvzfCwh6HmfmGWa5bU4mGnC8tKxgOEhDEmdUl5wp+vnf9TxA+IGusLJOCJ3lYrzofS0y1&#10;ffCZmkvIRYSwT1FBEUKdSumzggz6ga2Jo3e1zmCI0uVSO3xEuKnkKEmm0mDJcaHAmrYFZbfL3Sg4&#10;ZnrynOR2c535U/NbOvxKmoNSvW67WYAI1Ib/8F97rxWMh3N4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DKFsMAAADcAAAADwAAAAAAAAAAAAAAAACYAgAAZHJzL2Rv&#10;d25yZXYueG1sUEsFBgAAAAAEAAQA9QAAAIgDAAAAAA==&#10;" filled="f" strokecolor="black [1600]" strokeweight="1.25pt"/>
                </v:group>
                <v:group id="Group 320" o:spid="_x0000_s1072" style="position:absolute;top:63161;width:8839;height:8687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rect id="Rectangle 321" o:spid="_x0000_s1073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MrcMA&#10;AADcAAAADwAAAGRycy9kb3ducmV2LnhtbESP3YrCMBSE7xd8h3AE79ZUxVWqUUQQRMHFH/D20Bzb&#10;YnNSkljr2xthYS+HmfmGmS9bU4mGnC8tKxj0ExDEmdUl5wou5833FIQPyBory6TgRR6Wi87XHFNt&#10;n3yk5hRyESHsU1RQhFCnUvqsIIO+b2vi6N2sMxiidLnUDp8Rbio5TJIfabDkuFBgTeuCsvvpYRTs&#10;Mz1+jXO7uk38b3MtHR6SZqdUr9uuZiACteE//NfeagWj4QA+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oMrcMAAADcAAAADwAAAAAAAAAAAAAAAACYAgAAZHJzL2Rv&#10;d25yZXYueG1sUEsFBgAAAAAEAAQA9QAAAIgDAAAAAA==&#10;" filled="f" strokecolor="black [1600]" strokeweight="1.25pt"/>
                  <v:rect id="Rectangle 322" o:spid="_x0000_s1074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S2sMA&#10;AADcAAAADwAAAGRycy9kb3ducmV2LnhtbESPQYvCMBSE74L/ITxhb5pa0ZVqFBEE2QVlVfD6aJ5t&#10;sXkpSaz132+EhT0OM/MNs1x3phYtOV9ZVjAeJSCIc6srLhRczrvhHIQPyBpry6TgRR7Wq35viZm2&#10;T/6h9hQKESHsM1RQhtBkUvq8JIN+ZBvi6N2sMxiidIXUDp8RbmqZJslMGqw4LpTY0Lak/H56GAXf&#10;uZ6+poXd3D79sb1WDg9J+6XUx6DbLEAE6sJ/+K+91womaQrvM/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S2sMAAADcAAAADwAAAAAAAAAAAAAAAACYAgAAZHJzL2Rv&#10;d25yZXYueG1sUEsFBgAAAAAEAAQA9QAAAIgDAAAAAA==&#10;" filled="f" strokecolor="black [1600]" strokeweight="1.25pt"/>
                </v:group>
                <v:group id="Group 323" o:spid="_x0000_s1075" style="position:absolute;left:26585;top:55202;width:9279;height:8743;rotation:-1590153fd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cC+QcQAAADcAAAA&#10;DwAAAAAAAAAAAAAAAACqAgAAZHJzL2Rvd25yZXYueG1sUEsFBgAAAAAEAAQA+gAAAJsDAAAAAA==&#10;">
                  <v:rect id="Rectangle 324" o:spid="_x0000_s1076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2vNcUA&#10;AADcAAAADwAAAGRycy9kb3ducmV2LnhtbESP3WrCQBSE7wXfYTmCd2ZTq7akriKFglhQTAu9PWSP&#10;SWj2bNjd5uftu4WCl8PMfMNs94NpREfO15YVPCQpCOLC6ppLBZ8fb4tnED4ga2wsk4KRPOx308kW&#10;M217vlKXh1JECPsMFVQhtJmUvqjIoE9sSxy9m3UGQ5SulNphH+Gmkcs03UiDNceFClt6raj4zn+M&#10;gvdCr8d1aQ+3J3/pvmqH57Q7KTWfDYcXEIGGcA//t49aweNyBX9n4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a81xQAAANwAAAAPAAAAAAAAAAAAAAAAAJgCAABkcnMv&#10;ZG93bnJldi54bWxQSwUGAAAAAAQABAD1AAAAigMAAAAA&#10;" filled="f" strokecolor="black [1600]" strokeweight="1.25pt"/>
                  <v:rect id="Rectangle 325" o:spid="_x0000_s1077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KrsQA&#10;AADcAAAADwAAAGRycy9kb3ducmV2LnhtbESPUWvCMBSF3wX/Q7iDvdl0SnV0RhFBkA0mdoO9XpJr&#10;W9bclCTW+u+XwWCPh3POdzjr7Wg7MZAPrWMFT1kOglg703Kt4PPjMHsGESKywc4xKbhTgO1mOllj&#10;adyNzzRUsRYJwqFEBU2MfSll0A1ZDJnriZN3cd5iTNLX0ni8Jbjt5DzPl9Jiy2mhwZ72Denv6moV&#10;vGlT3Iva7S6rcBq+Wo/v+fCq1OPDuHsBEWmM/+G/9tEoWMwL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BCq7EAAAA3AAAAA8AAAAAAAAAAAAAAAAAmAIAAGRycy9k&#10;b3ducmV2LnhtbFBLBQYAAAAABAAEAPUAAACJAwAAAAA=&#10;" filled="f" strokecolor="black [1600]" strokeweight="1.25pt"/>
                </v:group>
                <v:group id="Group 326" o:spid="_x0000_s1078" style="position:absolute;left:35221;top:48090;width:8839;height:8687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rect id="Rectangle 327" o:spid="_x0000_s1079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xQsMA&#10;AADcAAAADwAAAGRycy9kb3ducmV2LnhtbESP3YrCMBSE7xd8h3AE79ZUxVWqUUQQRMHFH/D20Bzb&#10;YnNSkljr2xthYS+HmfmGmS9bU4mGnC8tKxj0ExDEmdUl5wou5833FIQPyBory6TgRR6Wi87XHFNt&#10;n3yk5hRyESHsU1RQhFCnUvqsIIO+b2vi6N2sMxiidLnUDp8Rbio5TJIfabDkuFBgTeuCsvvpYRTs&#10;Mz1+jXO7uk38b3MtHR6SZqdUr9uuZiACteE//NfeagWj4QQ+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8xQsMAAADcAAAADwAAAAAAAAAAAAAAAACYAgAAZHJzL2Rv&#10;d25yZXYueG1sUEsFBgAAAAAEAAQA9QAAAIgDAAAAAA==&#10;" filled="f" strokecolor="black [1600]" strokeweight="1.25pt"/>
                  <v:rect id="Rectangle 328" o:spid="_x0000_s1080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lMMAA&#10;AADcAAAADwAAAGRycy9kb3ducmV2LnhtbERPy4rCMBTdD/gP4QqzG1MdHKWaFhEEccDBB7i9NNe2&#10;2NyUJNb692Yx4PJw3su8N43oyPnasoLxKAFBXFhdc6ngfNp8zUH4gKyxsUwKnuQhzwYfS0y1ffCB&#10;umMoRQxhn6KCKoQ2ldIXFRn0I9sSR+5qncEQoSuldviI4aaRkyT5kQZrjg0VtrSuqLgd70bBb6Gn&#10;z2lpV9eZ/+sutcN90u2U+hz2qwWIQH14i//dW63gexLXxjPxCMj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ClMMAAAADcAAAADwAAAAAAAAAAAAAAAACYAgAAZHJzL2Rvd25y&#10;ZXYueG1sUEsFBgAAAAAEAAQA9QAAAIUDAAAAAA==&#10;" filled="f" strokecolor="black [1600]" strokeweight="1.25pt"/>
                </v:group>
                <v:group id="Group 329" o:spid="_x0000_s1081" style="position:absolute;left:45635;top:46651;width:8839;height:8687;rotation:4186062fd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eLntxgAAANwA&#10;AAAPAAAAAAAAAAAAAAAAAKoCAABkcnMvZG93bnJldi54bWxQSwUGAAAAAAQABAD6AAAAnQMAAAAA&#10;">
                  <v:rect id="Rectangle 330" o:spid="_x0000_s1082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/68AA&#10;AADcAAAADwAAAGRycy9kb3ducmV2LnhtbERPy4rCMBTdC/5DuMLsNFXxQTUtIgwMM6D4ALeX5toW&#10;m5uSZGr9+8liwOXhvLd5bxrRkfO1ZQXTSQKCuLC65lLB9fI5XoPwAVljY5kUvMhDng0HW0y1ffKJ&#10;unMoRQxhn6KCKoQ2ldIXFRn0E9sSR+5uncEQoSuldviM4aaRsyRZSoM1x4YKW9pXVDzOv0bBT6EX&#10;r0Vpd/eVP3a32uEh6b6V+hj1uw2IQH14i//dX1rBfB7nxzPxCM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8/68AAAADcAAAADwAAAAAAAAAAAAAAAACYAgAAZHJzL2Rvd25y&#10;ZXYueG1sUEsFBgAAAAAEAAQA9QAAAIUDAAAAAA==&#10;" filled="f" strokecolor="black [1600]" strokeweight="1.25pt"/>
                  <v:rect id="Rectangle 331" o:spid="_x0000_s1083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acMMA&#10;AADcAAAADwAAAGRycy9kb3ducmV2LnhtbESPQYvCMBSE74L/IbwFb5qquErXKCIIouBiFfb6aJ5t&#10;2ealJLHWf2+EhT0OM/MNs1x3phYtOV9ZVjAeJSCIc6srLhRcL7vhAoQPyBpry6TgSR7Wq35viam2&#10;Dz5Tm4VCRAj7FBWUITSplD4vyaAf2YY4ejfrDIYoXSG1w0eEm1pOkuRTGqw4LpTY0Lak/De7GwXH&#10;XM+es8JubnP/3f5UDk9Je1Bq8NFtvkAE6sJ/+K+91wqm0zG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OacMMAAADcAAAADwAAAAAAAAAAAAAAAACYAgAAZHJzL2Rv&#10;d25yZXYueG1sUEsFBgAAAAAEAAQA9QAAAIgDAAAAAA==&#10;" filled="f" strokecolor="black [1600]" strokeweight="1.25pt"/>
                </v:group>
                <v:group id="Group 332" o:spid="_x0000_s1084" style="position:absolute;left:53340;top:53001;width:8839;height:8687;rotation:2926978fd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8sMrwwAAANwAAAAP&#10;AAAAAAAAAAAAAAAAAKoCAABkcnMvZG93bnJldi54bWxQSwUGAAAAAAQABAD6AAAAmgMAAAAA&#10;">
                  <v:rect id="Rectangle 333" o:spid="_x0000_s1085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2hnMMA&#10;AADcAAAADwAAAGRycy9kb3ducmV2LnhtbESPQYvCMBSE74L/ITzBm6ZadKUaRQRBXFhZFbw+mmdb&#10;bF5KEmv995uFhT0OM/MNs9p0phYtOV9ZVjAZJyCIc6srLhRcL/vRAoQPyBpry6TgTR42635vhZm2&#10;L/6m9hwKESHsM1RQhtBkUvq8JIN+bBvi6N2tMxiidIXUDl8Rbmo5TZK5NFhxXCixoV1J+eP8NAo+&#10;cz17zwq7vX/4U3urHH4l7VGp4aDbLkEE6sJ/+K990ArSNIX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2hnMMAAADcAAAADwAAAAAAAAAAAAAAAACYAgAAZHJzL2Rv&#10;d25yZXYueG1sUEsFBgAAAAAEAAQA9QAAAIgDAAAAAA==&#10;" filled="f" strokecolor="black [1600]" strokeweight="1.25pt"/>
                  <v:rect id="Rectangle 334" o:spid="_x0000_s1086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56MUA&#10;AADcAAAADwAAAGRycy9kb3ducmV2LnhtbESP3WrCQBSE7wXfYTlC78ymtWpJXUUKhdKCYhS8PWSP&#10;SWj2bNjd5uftu4WCl8PMfMNsdoNpREfO15YVPCYpCOLC6ppLBZfz+/wFhA/IGhvLpGAkD7vtdLLB&#10;TNueT9TloRQRwj5DBVUIbSalLyoy6BPbEkfvZp3BEKUrpXbYR7hp5FOarqTBmuNChS29VVR85z9G&#10;wVehl+OytPvb2h+7a+3wkHafSj3Mhv0riEBDuIf/2x9awWLxDH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DnoxQAAANwAAAAPAAAAAAAAAAAAAAAAAJgCAABkcnMv&#10;ZG93bnJldi54bWxQSwUGAAAAAAQABAD1AAAAigMAAAAA&#10;" filled="f" strokecolor="black [1600]" strokeweight="1.25pt"/>
                </v:group>
                <v:group id="Group 335" o:spid="_x0000_s1087" style="position:absolute;left:55202;top:63669;width:8839;height:8687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rect id="Rectangle 336" o:spid="_x0000_s1088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oCBMQA&#10;AADcAAAADwAAAGRycy9kb3ducmV2LnhtbESPQWvCQBSE7wX/w/KE3urGilpiNiEUCqVCi7Hg9ZF9&#10;JsHs27C7jfHfd4VCj8PMfMNkxWR6MZLznWUFy0UCgri2uuNGwffx7ekFhA/IGnvLpOBGHop89pBh&#10;qu2VDzRWoRERwj5FBW0IQyqlr1sy6Bd2II7e2TqDIUrXSO3wGuGml89JspEGO44LLQ702lJ9qX6M&#10;gn2t17d1Y8vz1n+Np87hZzJ+KPU4n8odiEBT+A//td+1gtVqA/c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KAgTEAAAA3AAAAA8AAAAAAAAAAAAAAAAAmAIAAGRycy9k&#10;b3ducmV2LnhtbFBLBQYAAAAABAAEAPUAAACJAwAAAAA=&#10;" filled="f" strokecolor="black [1600]" strokeweight="1.25pt"/>
                  <v:rect id="Rectangle 337" o:spid="_x0000_s1089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nn8UA&#10;AADcAAAADwAAAGRycy9kb3ducmV2LnhtbESPzWrDMBCE74W+g9hCb7XcmvzgRAmmUAgtNMQJ5LpY&#10;G9vEWhlJcZy3rwqBHIeZ+YZZrkfTiYGcby0reE9SEMSV1S3XCg77r7c5CB+QNXaWScGNPKxXz09L&#10;zLW98o6GMtQiQtjnqKAJoc+l9FVDBn1ie+LonawzGKJ0tdQOrxFuOvmRplNpsOW40GBPnw1V5/Ji&#10;FPxUenKb1LY4zfx2OLYOf9PhW6nXl7FYgAg0hkf43t5oBVk2g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qefxQAAANwAAAAPAAAAAAAAAAAAAAAAAJgCAABkcnMv&#10;ZG93bnJldi54bWxQSwUGAAAAAAQABAD1AAAAigMAAAAA&#10;" filled="f" strokecolor="black [1600]" strokeweight="1.25pt"/>
                </v:group>
                <v:group id="Group 338" o:spid="_x0000_s1090" style="position:absolute;left:52916;top:74421;width:8840;height:8687;rotation:3175670fd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tViDrCAAAA3AAAAA8A&#10;AAAAAAAAAAAAAAAAqgIAAGRycy9kb3ducmV2LnhtbFBLBQYAAAAABAAEAPoAAACZAwAAAAA=&#10;">
                  <v:rect id="Rectangle 339" o:spid="_x0000_s1091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WWdsUA&#10;AADcAAAADwAAAGRycy9kb3ducmV2LnhtbESP3WrCQBSE7wu+w3IE7+rGBmuNrhIKgrRQ0RZ6e8ge&#10;k2D2bNhd8/P23UKhl8PMfMNs94NpREfO15YVLOYJCOLC6ppLBV+fh8cXED4ga2wsk4KRPOx3k4ct&#10;Ztr2fKbuEkoRIewzVFCF0GZS+qIig35uW+LoXa0zGKJ0pdQO+wg3jXxKkmdpsOa4UGFLrxUVt8vd&#10;KHgv9HJclja/rvyp+64dfiTdm1Kz6ZBvQAQawn/4r33UCtJ0D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ZZ2xQAAANwAAAAPAAAAAAAAAAAAAAAAAJgCAABkcnMv&#10;ZG93bnJldi54bWxQSwUGAAAAAAQABAD1AAAAigMAAAAA&#10;" filled="f" strokecolor="black [1600]" strokeweight="1.25pt"/>
                  <v:rect id="Rectangle 340" o:spid="_x0000_s1092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MlsAA&#10;AADcAAAADwAAAGRycy9kb3ducmV2LnhtbERPTYvCMBC9C/6HMII3TV11lWoUWVgQF5StgtehGdti&#10;MylJttZ/bw4LHh/ve73tTC1acr6yrGAyTkAQ51ZXXCi4nL9HSxA+IGusLZOCJ3nYbvq9NabaPviX&#10;2iwUIoawT1FBGUKTSunzkgz6sW2II3ezzmCI0BVSO3zEcFPLjyT5lAYrjg0lNvRVUn7P/oyCn1zP&#10;n/PC7m4Lf2qvlcNj0h6UGg663QpEoC68xf/uvVYwncX58Uw8An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lMlsAAAADcAAAADwAAAAAAAAAAAAAAAACYAgAAZHJzL2Rvd25y&#10;ZXYueG1sUEsFBgAAAAAEAAQA9QAAAIUDAAAAAA==&#10;" filled="f" strokecolor="black [1600]" strokeweight="1.25pt"/>
                </v:group>
                <v:group id="Group 341" o:spid="_x0000_s1093" style="position:absolute;left:45042;top:81618;width:8839;height:9284;rotation:596303fd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Dq9oL4AAADcAAAADwAAAGRycy9kb3ducmV2LnhtbESPzQrCMBCE74LvEFbw&#10;IppWRaQaRURBvFl9gKXZ/mCzKU3U+vZGEDwOM/MNs952phZPal1lWUE8iUAQZ1ZXXCi4XY/jJQjn&#10;kTXWlknBmxxsN/3eGhNtX3yhZ+oLESDsElRQet8kUrqsJINuYhvi4OW2NeiDbAupW3wFuKnlNIoW&#10;0mDFYaHEhvYlZff0YRTIUc3LJs7z+xkPlF7S6rrAt1LDQbdbgfDU+X/41z5pBbN5DN8z4QjIzQc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4Dq9oL4AAADcAAAADwAAAAAA&#10;AAAAAAAAAACqAgAAZHJzL2Rvd25yZXYueG1sUEsFBgAAAAAEAAQA+gAAAJUDAAAAAA==&#10;">
                  <v:rect id="Rectangle 342" o:spid="_x0000_s1094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3esUA&#10;AADcAAAADwAAAGRycy9kb3ducmV2LnhtbESP3WrCQBSE7wXfYTmCd2ZTq7akriKFglhQTAu9PWSP&#10;SWj2bNjd5uftu4WCl8PMfMNs94NpREfO15YVPCQpCOLC6ppLBZ8fb4tnED4ga2wsk4KRPOx308kW&#10;M217vlKXh1JECPsMFVQhtJmUvqjIoE9sSxy9m3UGQ5SulNphH+Gmkcs03UiDNceFClt6raj4zn+M&#10;gvdCr8d1aQ+3J3/pvmqH57Q7KTWfDYcXEIGGcA//t49aweNqCX9n4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3d6xQAAANwAAAAPAAAAAAAAAAAAAAAAAJgCAABkcnMv&#10;ZG93bnJldi54bWxQSwUGAAAAAAQABAD1AAAAigMAAAAA&#10;" filled="f" strokecolor="black [1600]" strokeweight="1.25pt"/>
                  <v:rect id="Rectangle 343" o:spid="_x0000_s1095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vS4cUA&#10;AADcAAAADwAAAGRycy9kb3ducmV2LnhtbESP3WrCQBSE7wXfYTlC78ymtWpJXUUKhdKCYhS8PWSP&#10;SWj2bNjd5uftu4WCl8PMfMNsdoNpREfO15YVPCYpCOLC6ppLBZfz+/wFhA/IGhvLpGAkD7vtdLLB&#10;TNueT9TloRQRwj5DBVUIbSalLyoy6BPbEkfvZp3BEKUrpXbYR7hp5FOarqTBmuNChS29VVR85z9G&#10;wVehl+OytPvb2h+7a+3wkHafSj3Mhv0riEBDuIf/2x9aweJ5AX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9LhxQAAANwAAAAPAAAAAAAAAAAAAAAAAJgCAABkcnMv&#10;ZG93bnJldi54bWxQSwUGAAAAAAQABAD1AAAAigMAAAAA&#10;" filled="f" strokecolor="black [1600]" strokeweight="1.25pt"/>
                </v:group>
                <v:group id="Group 344" o:spid="_x0000_s1096" style="position:absolute;left:34713;top:81110;width:8839;height:8687;rotation:2172661fd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Zc6vFAAAA3AAA&#10;AA8AAAAAAAAAAAAAAAAAqgIAAGRycy9kb3ducmV2LnhtbFBLBQYAAAAABAAEAPoAAACcAwAAAAA=&#10;">
                  <v:rect id="Rectangle 345" o:spid="_x0000_s1097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7vDsQA&#10;AADcAAAADwAAAGRycy9kb3ducmV2LnhtbESPQWvCQBSE7wX/w/IEb3WjNioxG5GCIC20VAWvj+wz&#10;CWbfht1tjP++Wyj0OMzMN0y+HUwrenK+saxgNk1AEJdWN1wpOJ/2z2sQPiBrbC2Tggd52Bajpxwz&#10;be/8Rf0xVCJC2GeooA6hy6T0ZU0G/dR2xNG7WmcwROkqqR3eI9y0cp4kS2mw4bhQY0evNZW347dR&#10;8F7q9JFWdndd+c/+0jj8SPo3pSbjYbcBEWgI/+G/9kErWLyk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e7w7EAAAA3AAAAA8AAAAAAAAAAAAAAAAAmAIAAGRycy9k&#10;b3ducmV2LnhtbFBLBQYAAAAABAAEAPUAAACJAwAAAAA=&#10;" filled="f" strokecolor="black [1600]" strokeweight="1.25pt"/>
                  <v:rect id="Rectangle 346" o:spid="_x0000_s1098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xxecQA&#10;AADcAAAADwAAAGRycy9kb3ducmV2LnhtbESPW4vCMBSE3xf8D+EIvq2pul6oRhFBkBVWvICvh+bY&#10;FpuTksRa/71ZWNjHYWa+YRar1lSiIedLywoG/QQEcWZ1ybmCy3n7OQPhA7LGyjIpeJGH1bLzscBU&#10;2ycfqTmFXEQI+xQVFCHUqZQ+K8ig79uaOHo36wyGKF0utcNnhJtKDpNkIg2WHBcKrGlTUHY/PYyC&#10;fabHr3Fu17epPzTX0uFP0nwr1eu26zmIQG34D/+1d1rB6GsCv2fi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McXnEAAAA3AAAAA8AAAAAAAAAAAAAAAAAmAIAAGRycy9k&#10;b3ducmV2LnhtbFBLBQYAAAAABAAEAPUAAACJAwAAAAA=&#10;" filled="f" strokecolor="black [1600]" strokeweight="1.25pt"/>
                </v:group>
                <v:group id="Group 347" o:spid="_x0000_s1099" style="position:absolute;left:26246;top:74506;width:8839;height:8687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rect id="Rectangle 348" o:spid="_x0000_s1100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9AkMAA&#10;AADcAAAADwAAAGRycy9kb3ducmV2LnhtbERPTYvCMBC9C/6HMII3TV11lWoUWVgQF5StgtehGdti&#10;MylJttZ/bw4LHh/ve73tTC1acr6yrGAyTkAQ51ZXXCi4nL9HSxA+IGusLZOCJ3nYbvq9NabaPviX&#10;2iwUIoawT1FBGUKTSunzkgz6sW2II3ezzmCI0BVSO3zEcFPLjyT5lAYrjg0lNvRVUn7P/oyCn1zP&#10;n/PC7m4Lf2qvlcNj0h6UGg663QpEoC68xf/uvVYwncW18Uw8An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V9AkMAAAADcAAAADwAAAAAAAAAAAAAAAACYAgAAZHJzL2Rvd25y&#10;ZXYueG1sUEsFBgAAAAAEAAQA9QAAAIUDAAAAAA==&#10;" filled="f" strokecolor="black [1600]" strokeweight="1.25pt"/>
                  <v:rect id="Rectangle 349" o:spid="_x0000_s1101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lC8UA&#10;AADcAAAADwAAAGRycy9kb3ducmV2LnhtbESPQWvCQBSE7wX/w/KE3szGtrYasxEpCKWCpbbg9ZF9&#10;JsHs27C7xvjvu4LQ4zAz3zD5ajCt6Mn5xrKCaZKCIC6tbrhS8PuzmcxB+ICssbVMCq7kYVWMHnLM&#10;tL3wN/X7UIkIYZ+hgjqELpPSlzUZ9IntiKN3tM5giNJVUju8RLhp5VOavkqDDceFGjt6r6k87c9G&#10;wbbUs+ussuvjm//qD43DXdp/KvU4HtZLEIGG8B++tz+0gueXBdzOx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+ULxQAAANwAAAAPAAAAAAAAAAAAAAAAAJgCAABkcnMv&#10;ZG93bnJldi54bWxQSwUGAAAAAAQABAD1AAAAigMAAAAA&#10;" filled="f" strokecolor="black [1600]" strokeweight="1.25pt"/>
                </v:group>
                <v:group id="Group 350" o:spid="_x0000_s1102" style="position:absolute;left:18796;top:83481;width:8839;height:8687;rotation:-1263292fd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6pUkMEAAADcAAAADwAA&#10;AAAAAAAAAAAAAACqAgAAZHJzL2Rvd25yZXYueG1sUEsFBgAAAAAEAAQA+gAAAJgDAAAAAA==&#10;">
                  <v:rect id="Rectangle 351" o:spid="_x0000_s1103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/0MQA&#10;AADcAAAADwAAAGRycy9kb3ducmV2LnhtbESPUWvCMBSF3wf7D+EOfFtTlbrRGUUEQRwo6wZ7vSTX&#10;tqy5KUms9d8vwmCPh3POdzjL9Wg7MZAPrWMF0ywHQaydablW8PW5e34FESKywc4xKbhRgPXq8WGJ&#10;pXFX/qChirVIEA4lKmhi7Espg27IYshcT5y8s/MWY5K+lsbjNcFtJ2d5vpAWW04LDfa0bUj/VBer&#10;4F2b4lbUbnN+Cafhu/V4zIeDUpOncfMGItIY/8N/7b1RMC+mcD+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8f9DEAAAA3AAAAA8AAAAAAAAAAAAAAAAAmAIAAGRycy9k&#10;b3ducmV2LnhtbFBLBQYAAAAABAAEAPUAAACJAwAAAAA=&#10;" filled="f" strokecolor="black [1600]" strokeweight="1.25pt"/>
                  <v:rect id="Rectangle 352" o:spid="_x0000_s1104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hp8QA&#10;AADcAAAADwAAAGRycy9kb3ducmV2LnhtbESPUWvCMBSF3wX/Q7iDvdl0SnV0RhFBkA0mdoO9XpJr&#10;W9bclCTW+u+XwWCPh3POdzjr7Wg7MZAPrWMFT1kOglg703Kt4PPjMHsGESKywc4xKbhTgO1mOllj&#10;adyNzzRUsRYJwqFEBU2MfSll0A1ZDJnriZN3cd5iTNLX0ni8Jbjt5DzPl9Jiy2mhwZ72Denv6moV&#10;vGlT3Iva7S6rcBq+Wo/v+fCq1OPDuHsBEWmM/+G/9tEoWBRz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u4afEAAAA3AAAAA8AAAAAAAAAAAAAAAAAmAIAAGRycy9k&#10;b3ducmV2LnhtbFBLBQYAAAAABAAEAPUAAACJAwAAAAA=&#10;" filled="f" strokecolor="black [1600]" strokeweight="1.25pt"/>
                </v:group>
                <v:group id="Group 353" o:spid="_x0000_s1105" style="position:absolute;left:8636;top:81449;width:8839;height:8687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rect id="Rectangle 354" o:spid="_x0000_s1106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cSMQA&#10;AADcAAAADwAAAGRycy9kb3ducmV2LnhtbESPQWvCQBSE7wX/w/IEb3WjNioxG5GCIC20VAWvj+wz&#10;CWbfht1tjP++Wyj0OMzMN0y+HUwrenK+saxgNk1AEJdWN1wpOJ/2z2sQPiBrbC2Tggd52Bajpxwz&#10;be/8Rf0xVCJC2GeooA6hy6T0ZU0G/dR2xNG7WmcwROkqqR3eI9y0cp4kS2mw4bhQY0evNZW347dR&#10;8F7q9JFWdndd+c/+0jj8SPo3pSbjYbcBEWgI/+G/9kErWKQv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L3EjEAAAA3AAAAA8AAAAAAAAAAAAAAAAAmAIAAGRycy9k&#10;b3ducmV2LnhtbFBLBQYAAAAABAAEAPUAAACJAwAAAAA=&#10;" filled="f" strokecolor="black [1600]" strokeweight="1.25pt"/>
                  <v:rect id="Rectangle 355" o:spid="_x0000_s1107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508MA&#10;AADcAAAADwAAAGRycy9kb3ducmV2LnhtbESP3YrCMBSE7wXfIRxh7zRdpSpdo4ggyC4o/sDeHppj&#10;W7Y5KUms9e03guDlMDPfMItVZ2rRkvOVZQWfowQEcW51xYWCy3k7nIPwAVljbZkUPMjDatnvLTDT&#10;9s5Hak+hEBHCPkMFZQhNJqXPSzLoR7Yhjt7VOoMhSldI7fAe4aaW4ySZSoMVx4USG9qUlP+dbkbB&#10;T67TR1rY9XXmD+1v5XCftN9KfQy69ReIQF14h1/tnVYwSVN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d508MAAADcAAAADwAAAAAAAAAAAAAAAACYAgAAZHJzL2Rv&#10;d25yZXYueG1sUEsFBgAAAAAEAAQA9QAAAIgDAAAAAA==&#10;" filled="f" strokecolor="black [1600]" strokeweight="1.25pt"/>
                </v:group>
                <v:group id="Group 356" o:spid="_x0000_s1108" style="position:absolute;left:4064;top:72644;width:8839;height:8686;rotation:-1328516fd" coordsize="9086,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kfgexgAAANwA&#10;AAAPAAAAAAAAAAAAAAAAAKoCAABkcnMvZG93bnJldi54bWxQSwUGAAAAAAQABAD6AAAAnQMAAAAA&#10;">
                  <v:rect id="Rectangle 357" o:spid="_x0000_s1109" style="position:absolute;left:1104;top:1181;width:6820;height:6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CP8QA&#10;AADcAAAADwAAAGRycy9kb3ducmV2LnhtbESPUWvCMBSF3wf+h3AF32a6Se3ojCIDQRwo6wZ7vSTX&#10;tqy5KUms9d8vwmCPh3POdzirzWg7MZAPrWMFT/MMBLF2puVawdfn7vEFRIjIBjvHpOBGATbrycMK&#10;S+Ou/EFDFWuRIBxKVNDE2JdSBt2QxTB3PXHyzs5bjEn6WhqP1wS3nXzOsqW02HJaaLCnt4b0T3Wx&#10;Ct61yW957bbnIpyG79bjMRsOSs2m4/YVRKQx/of/2nujYJEXcD+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ZQj/EAAAA3AAAAA8AAAAAAAAAAAAAAAAAmAIAAGRycy9k&#10;b3ducmV2LnhtbFBLBQYAAAAABAAEAPUAAACJAwAAAAA=&#10;" filled="f" strokecolor="black [1600]" strokeweight="1.25pt"/>
                  <v:rect id="Rectangle 358" o:spid="_x0000_s1110" style="position:absolute;width:9086;height: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WTcEA&#10;AADcAAAADwAAAGRycy9kb3ducmV2LnhtbERPW2vCMBR+F/YfwhnsTdNtVKUzljIYyAaK3cDXQ3Ns&#10;y5qTksRe/v3yMPDx47vv8sl0YiDnW8sKnlcJCOLK6pZrBT/fH8stCB+QNXaWScFMHvL9w2KHmbYj&#10;n2koQy1iCPsMFTQh9JmUvmrIoF/ZnjhyV+sMhghdLbXDMYabTr4kyVoabDk2NNjTe0PVb3kzCr4q&#10;nc5pbYvrxp+GS+vwmAyfSj09TsUbiEBTuIv/3Qet4DWNa+OZeAT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G1k3BAAAA3AAAAA8AAAAAAAAAAAAAAAAAmAIAAGRycy9kb3du&#10;cmV2LnhtbFBLBQYAAAAABAAEAPUAAACGAwAAAAA=&#10;" filled="f" strokecolor="black [1600]" strokeweight="1.25pt"/>
                </v:group>
              </v:group>
            </w:pict>
          </mc:Fallback>
        </mc:AlternateContent>
      </w:r>
      <w:r>
        <w:rPr>
          <w:b/>
          <w:sz w:val="28"/>
          <w:szCs w:val="28"/>
        </w:rPr>
        <w:t>Board templates:</w:t>
      </w:r>
    </w:p>
    <w:p w:rsidR="00D41F62" w:rsidRDefault="00D41F62" w:rsidP="00D41F62">
      <w:pPr>
        <w:rPr>
          <w:b/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Default="00D41F62" w:rsidP="00D41F62">
      <w:pPr>
        <w:rPr>
          <w:sz w:val="28"/>
          <w:szCs w:val="28"/>
        </w:rPr>
      </w:pPr>
    </w:p>
    <w:p w:rsidR="00D41F62" w:rsidRDefault="00D41F62" w:rsidP="00D41F62">
      <w:pPr>
        <w:jc w:val="right"/>
        <w:rPr>
          <w:sz w:val="28"/>
          <w:szCs w:val="28"/>
        </w:rPr>
      </w:pPr>
    </w:p>
    <w:p w:rsidR="00D41F62" w:rsidRDefault="00D41F62" w:rsidP="00D41F62">
      <w:pPr>
        <w:jc w:val="right"/>
        <w:rPr>
          <w:sz w:val="28"/>
          <w:szCs w:val="28"/>
        </w:rPr>
      </w:pPr>
    </w:p>
    <w:p w:rsidR="00D41F62" w:rsidRDefault="00D41F62" w:rsidP="00D41F62">
      <w:pPr>
        <w:tabs>
          <w:tab w:val="left" w:pos="1159"/>
        </w:tabs>
        <w:rPr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5A0195A" wp14:editId="49F985AF">
                <wp:simplePos x="0" y="0"/>
                <wp:positionH relativeFrom="column">
                  <wp:posOffset>1956340</wp:posOffset>
                </wp:positionH>
                <wp:positionV relativeFrom="paragraph">
                  <wp:posOffset>-1843244</wp:posOffset>
                </wp:positionV>
                <wp:extent cx="5349760" cy="9205810"/>
                <wp:effectExtent l="14922" t="23178" r="18733" b="18732"/>
                <wp:wrapNone/>
                <wp:docPr id="359" name="Group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349760" cy="9205810"/>
                          <a:chOff x="0" y="0"/>
                          <a:chExt cx="5736025" cy="8857030"/>
                        </a:xfrm>
                      </wpg:grpSpPr>
                      <wps:wsp>
                        <wps:cNvPr id="360" name="Rectangle 360"/>
                        <wps:cNvSpPr/>
                        <wps:spPr>
                          <a:xfrm>
                            <a:off x="4526635" y="7610392"/>
                            <a:ext cx="1209390" cy="12466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444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41F62" w:rsidRDefault="00D41F62" w:rsidP="00D41F62">
                              <w:pPr>
                                <w:jc w:val="center"/>
                              </w:pPr>
                            </w:p>
                            <w:p w:rsidR="00D41F62" w:rsidRDefault="00D41F62" w:rsidP="00D41F6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Flowchart: Off-page Connector 361"/>
                        <wps:cNvSpPr/>
                        <wps:spPr>
                          <a:xfrm>
                            <a:off x="4526635" y="6543592"/>
                            <a:ext cx="1199353" cy="1331197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Flowchart: Off-page Connector 362"/>
                        <wps:cNvSpPr/>
                        <wps:spPr>
                          <a:xfrm>
                            <a:off x="4526635" y="5476792"/>
                            <a:ext cx="1199353" cy="1331197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Flowchart: Off-page Connector 363"/>
                        <wps:cNvSpPr/>
                        <wps:spPr>
                          <a:xfrm>
                            <a:off x="4526635" y="4393058"/>
                            <a:ext cx="1199353" cy="1331197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Flowchart: Off-page Connector 364"/>
                        <wps:cNvSpPr/>
                        <wps:spPr>
                          <a:xfrm>
                            <a:off x="4526635" y="3326258"/>
                            <a:ext cx="1199353" cy="1331197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Flowchart: Off-page Connector 365"/>
                        <wps:cNvSpPr/>
                        <wps:spPr>
                          <a:xfrm>
                            <a:off x="4526635" y="2259458"/>
                            <a:ext cx="1199353" cy="1331197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Flowchart: Off-page Connector 366"/>
                        <wps:cNvSpPr/>
                        <wps:spPr>
                          <a:xfrm>
                            <a:off x="4526635" y="1209592"/>
                            <a:ext cx="1199353" cy="1331197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Flowchart: Off-page Connector 367"/>
                        <wps:cNvSpPr/>
                        <wps:spPr>
                          <a:xfrm>
                            <a:off x="4526635" y="7325"/>
                            <a:ext cx="1199353" cy="1488558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Flowchart: Off-page Connector 368"/>
                        <wps:cNvSpPr/>
                        <wps:spPr>
                          <a:xfrm rot="16200000">
                            <a:off x="3527568" y="-60408"/>
                            <a:ext cx="1197330" cy="1331197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Flowchart: Off-page Connector 369"/>
                        <wps:cNvSpPr/>
                        <wps:spPr>
                          <a:xfrm rot="16200000">
                            <a:off x="2409968" y="-145075"/>
                            <a:ext cx="1199353" cy="1489503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Flowchart: Off-page Connector 370"/>
                        <wps:cNvSpPr/>
                        <wps:spPr>
                          <a:xfrm rot="10800000">
                            <a:off x="2257568" y="938658"/>
                            <a:ext cx="1199353" cy="1331197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Flowchart: Off-page Connector 371"/>
                        <wps:cNvSpPr/>
                        <wps:spPr>
                          <a:xfrm rot="10800000">
                            <a:off x="2257568" y="2005458"/>
                            <a:ext cx="1198880" cy="1330960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Flowchart: Off-page Connector 372"/>
                        <wps:cNvSpPr/>
                        <wps:spPr>
                          <a:xfrm rot="10800000">
                            <a:off x="2257568" y="3072258"/>
                            <a:ext cx="1198880" cy="1330960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Flowchart: Off-page Connector 373"/>
                        <wps:cNvSpPr/>
                        <wps:spPr>
                          <a:xfrm rot="10800000">
                            <a:off x="2257568" y="4139058"/>
                            <a:ext cx="1199353" cy="1331197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Flowchart: Off-page Connector 374"/>
                        <wps:cNvSpPr/>
                        <wps:spPr>
                          <a:xfrm rot="10800000">
                            <a:off x="2257568" y="5222792"/>
                            <a:ext cx="1199353" cy="1331197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41F62" w:rsidRDefault="00D41F62" w:rsidP="00D41F6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Flowchart: Off-page Connector 375"/>
                        <wps:cNvSpPr/>
                        <wps:spPr>
                          <a:xfrm rot="10800000">
                            <a:off x="2257568" y="6289592"/>
                            <a:ext cx="1199353" cy="1331197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Flowchart: Off-page Connector 376"/>
                        <wps:cNvSpPr/>
                        <wps:spPr>
                          <a:xfrm rot="10800000">
                            <a:off x="2257568" y="7339458"/>
                            <a:ext cx="1199353" cy="1490360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Flowchart: Off-page Connector 377"/>
                        <wps:cNvSpPr/>
                        <wps:spPr>
                          <a:xfrm rot="16200000">
                            <a:off x="1275434" y="7559592"/>
                            <a:ext cx="1199353" cy="1331197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Flowchart: Off-page Connector 378"/>
                        <wps:cNvSpPr/>
                        <wps:spPr>
                          <a:xfrm rot="16200000">
                            <a:off x="157834" y="7474926"/>
                            <a:ext cx="1199353" cy="1515022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Flowchart: Off-page Connector 379"/>
                        <wps:cNvSpPr/>
                        <wps:spPr>
                          <a:xfrm>
                            <a:off x="5435" y="6543592"/>
                            <a:ext cx="1199353" cy="1331197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Flowchart: Off-page Connector 380"/>
                        <wps:cNvSpPr/>
                        <wps:spPr>
                          <a:xfrm>
                            <a:off x="5435" y="5476792"/>
                            <a:ext cx="1199353" cy="1331197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Flowchart: Off-page Connector 381"/>
                        <wps:cNvSpPr/>
                        <wps:spPr>
                          <a:xfrm>
                            <a:off x="5435" y="4426925"/>
                            <a:ext cx="1199353" cy="1331197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Flowchart: Off-page Connector 382"/>
                        <wps:cNvSpPr/>
                        <wps:spPr>
                          <a:xfrm>
                            <a:off x="5435" y="3377058"/>
                            <a:ext cx="1199353" cy="1331197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Flowchart: Off-page Connector 383"/>
                        <wps:cNvSpPr/>
                        <wps:spPr>
                          <a:xfrm>
                            <a:off x="5435" y="2344125"/>
                            <a:ext cx="1199353" cy="1331197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Flowchart: Off-page Connector 384"/>
                        <wps:cNvSpPr/>
                        <wps:spPr>
                          <a:xfrm>
                            <a:off x="5435" y="1260392"/>
                            <a:ext cx="1199353" cy="1331197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Flowchart: Off-page Connector 385"/>
                        <wps:cNvSpPr/>
                        <wps:spPr>
                          <a:xfrm>
                            <a:off x="5435" y="7325"/>
                            <a:ext cx="1198880" cy="1555966"/>
                          </a:xfrm>
                          <a:prstGeom prst="flowChartOffpageConnecto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41F62" w:rsidRDefault="00D41F62" w:rsidP="00D41F62">
                              <w:pPr>
                                <w:jc w:val="center"/>
                              </w:pPr>
                            </w:p>
                            <w:p w:rsidR="00D41F62" w:rsidRDefault="00D41F62" w:rsidP="00D41F6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9" o:spid="_x0000_s1030" style="position:absolute;margin-left:154.05pt;margin-top:-145.15pt;width:421.25pt;height:724.85pt;rotation:90;z-index:251678720;mso-width-relative:margin;mso-height-relative:margin" coordsize="57360,88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">
                <v:rect id="Rectangle 360" o:spid="_x0000_s1031" style="position:absolute;left:45266;top:76103;width:12094;height:12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xgMIA&#10;AADcAAAADwAAAGRycy9kb3ducmV2LnhtbERPTWvCQBC9F/wPywje6sZKg02zEakKXgo1Fr0O2WkS&#10;kp0N2dXE/vruoeDx8b7T9WhacaPe1ZYVLOYRCOLC6ppLBd+n/fMKhPPIGlvLpOBODtbZ5CnFRNuB&#10;j3TLfSlCCLsEFVTed4mUrqjIoJvbjjhwP7Y36APsS6l7HEK4aeVLFMXSYM2hocKOPioqmvxqFAw7&#10;N77tc9+sPs/YfF3j7eUVf5WaTcfNOwhPo3+I/90HrWAZh/nhTDg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vGAwgAAANwAAAAPAAAAAAAAAAAAAAAAAJgCAABkcnMvZG93&#10;bnJldi54bWxQSwUGAAAAAAQABAD1AAAAhwMAAAAA&#10;" fillcolor="white [3212]" strokecolor="black [3213]" strokeweight="3.5pt">
                  <v:textbox>
                    <w:txbxContent>
                      <w:p w:rsidR="00D41F62" w:rsidRDefault="00D41F62" w:rsidP="00D41F62">
                        <w:pPr>
                          <w:jc w:val="center"/>
                        </w:pPr>
                      </w:p>
                      <w:p w:rsidR="00D41F62" w:rsidRDefault="00D41F62" w:rsidP="00D41F62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Flowchart: Off-page Connector 361" o:spid="_x0000_s1032" type="#_x0000_t177" style="position:absolute;left:45266;top:65435;width:11993;height:133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bOqcMA&#10;AADcAAAADwAAAGRycy9kb3ducmV2LnhtbESPwWrDMBBE74X8g9hCL6GW7YKTupZNCDH02iSQ62Jt&#10;bVNpZSwlcf++KhR6HGbmDVM1izXiRrMfHSvIkhQEcef0yL2C86l93oLwAVmjcUwKvslDU68eKiy1&#10;u/MH3Y6hFxHCvkQFQwhTKaXvBrLoEzcRR+/TzRZDlHMv9Yz3CLdG5mlaSIsjx4UBJ9oP1H0dr1aB&#10;Xpvcb67eFOuzacdLFg49vir19Ljs3kAEWsJ/+K/9rhW8FBn8nolHQ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bOqcMAAADcAAAADwAAAAAAAAAAAAAAAACYAgAAZHJzL2Rv&#10;d25yZXYueG1sUEsFBgAAAAAEAAQA9QAAAIgDAAAAAA==&#10;" fillcolor="white [3212]" strokecolor="black [3213]" strokeweight="1.75pt"/>
                <v:shape id="Flowchart: Off-page Connector 362" o:spid="_x0000_s1033" type="#_x0000_t177" style="position:absolute;left:45266;top:54767;width:11993;height:133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Q3sAA&#10;AADcAAAADwAAAGRycy9kb3ducmV2LnhtbESPQYvCMBSE7wv+h/AEL6KpXahajSKisNdVweujebbF&#10;5KU0Ueu/N4LgcZiZb5jlurNG3Kn1tWMFk3ECgrhwuuZSwem4H81A+ICs0TgmBU/ysF71fpaYa/fg&#10;f7ofQikihH2OCqoQmlxKX1Rk0Y9dQxy9i2sthijbUuoWHxFujUyTJJMWa44LFTa0rai4Hm5WgR6a&#10;1E9v3mTDk9nX50nYlThXatDvNgsQgbrwDX/af1rBb5bC+0w8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RQ3sAAAADcAAAADwAAAAAAAAAAAAAAAACYAgAAZHJzL2Rvd25y&#10;ZXYueG1sUEsFBgAAAAAEAAQA9QAAAIUDAAAAAA==&#10;" fillcolor="white [3212]" strokecolor="black [3213]" strokeweight="1.75pt"/>
                <v:shape id="Flowchart: Off-page Connector 363" o:spid="_x0000_s1034" type="#_x0000_t177" style="position:absolute;left:45266;top:43930;width:11993;height:133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1RcIA&#10;AADcAAAADwAAAGRycy9kb3ducmV2LnhtbESPQWvCQBSE7wX/w/KEXqTZRCG20TWIVOi1Knh9ZF+T&#10;4O7bkN1o/PduQfA4zMw3zLocrRFX6n3rWEGWpCCIK6dbrhWcjvuPTxA+IGs0jknBnTyUm8nbGgvt&#10;bvxL10OoRYSwL1BBE0JXSOmrhiz6xHXE0ftzvcUQZV9L3eMtwq2R8zTNpcWW40KDHe0aqi6HwSrQ&#10;MzP3y8GbfHYy+/ache8av5R6n47bFYhAY3iFn+0frWCRL+D/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PVFwgAAANwAAAAPAAAAAAAAAAAAAAAAAJgCAABkcnMvZG93&#10;bnJldi54bWxQSwUGAAAAAAQABAD1AAAAhwMAAAAA&#10;" fillcolor="white [3212]" strokecolor="black [3213]" strokeweight="1.75pt"/>
                <v:shape id="Flowchart: Off-page Connector 364" o:spid="_x0000_s1035" type="#_x0000_t177" style="position:absolute;left:45266;top:33262;width:11993;height:133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FtMcMA&#10;AADcAAAADwAAAGRycy9kb3ducmV2LnhtbESPzWrDMBCE74G8g9hAL6GR7Qa3dSObEGroNT/Q62Jt&#10;bVNpZSw5cd++KhRyHGbmG2ZXzdaIK42+d6wg3SQgiBune24VXM714wsIH5A1Gsek4Ic8VOVyscNC&#10;uxsf6XoKrYgQ9gUq6EIYCil905FFv3EDcfS+3GgxRDm2Uo94i3BrZJYkubTYc1zocKBDR833abIK&#10;9Npk/nnyJl9fTN1/puG9xVelHlbz/g1EoDncw//tD63gKd/C35l4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FtMcMAAADcAAAADwAAAAAAAAAAAAAAAACYAgAAZHJzL2Rv&#10;d25yZXYueG1sUEsFBgAAAAAEAAQA9QAAAIgDAAAAAA==&#10;" fillcolor="white [3212]" strokecolor="black [3213]" strokeweight="1.75pt"/>
                <v:shape id="Flowchart: Off-page Connector 365" o:spid="_x0000_s1036" type="#_x0000_t177" style="position:absolute;left:45266;top:22594;width:11993;height:133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3IqsMA&#10;AADcAAAADwAAAGRycy9kb3ducmV2LnhtbESPzWrDMBCE74G8g9hAL6GR7RK3dSObEGroNT/Q62Jt&#10;bVNpZSw5cd++KhRyHGbmG2ZXzdaIK42+d6wg3SQgiBune24VXM714wsIH5A1Gsek4Ic8VOVyscNC&#10;uxsf6XoKrYgQ9gUq6EIYCil905FFv3EDcfS+3GgxRDm2Uo94i3BrZJYkubTYc1zocKBDR833abIK&#10;9Npk/nnyJl9fTN1/puG9xVelHlbz/g1EoDncw//tD63gKd/C35l4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3IqsMAAADcAAAADwAAAAAAAAAAAAAAAACYAgAAZHJzL2Rv&#10;d25yZXYueG1sUEsFBgAAAAAEAAQA9QAAAIgDAAAAAA==&#10;" fillcolor="white [3212]" strokecolor="black [3213]" strokeweight="1.75pt"/>
                <v:shape id="Flowchart: Off-page Connector 366" o:spid="_x0000_s1037" type="#_x0000_t177" style="position:absolute;left:45266;top:12095;width:11993;height:133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W3cAA&#10;AADcAAAADwAAAGRycy9kb3ducmV2LnhtbESPzarCMBSE94LvEI7gRjRVoWo1ilyu4NYfcHtojm0x&#10;OSlN1Pr2RhBcDjPzDbPatNaIBzW+cqxgPEpAEOdOV1woOJ92wzkIH5A1Gsek4EUeNutuZ4WZdk8+&#10;0OMYChEh7DNUUIZQZ1L6vCSLfuRq4uhdXWMxRNkUUjf4jHBr5CRJUmmx4rhQYk1/JeW3490q0AMz&#10;8bO7N+ngbHbVZRz+C1wo1e+12yWIQG34hb/tvVYwTVP4nI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9W3cAAAADcAAAADwAAAAAAAAAAAAAAAACYAgAAZHJzL2Rvd25y&#10;ZXYueG1sUEsFBgAAAAAEAAQA9QAAAIUDAAAAAA==&#10;" fillcolor="white [3212]" strokecolor="black [3213]" strokeweight="1.75pt"/>
                <v:shape id="Flowchart: Off-page Connector 367" o:spid="_x0000_s1038" type="#_x0000_t177" style="position:absolute;left:45266;top:73;width:11993;height:148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zRsMA&#10;AADcAAAADwAAAGRycy9kb3ducmV2LnhtbESPwWrDMBBE74X8g9hCL6aRnYKdupFNCDH02iSQ62Jt&#10;bVNpZSzFcf++KhR6HGbmDbOrF2vETJMfHCvI1ikI4tbpgTsFl3PzvAXhA7JG45gUfJOHulo97LDU&#10;7s4fNJ9CJyKEfYkK+hDGUkrf9mTRr91IHL1PN1kMUU6d1BPeI9wauUnTXFocOC70ONKhp/brdLMK&#10;dGI2vrh5kycX0wzXLBw7fFXq6XHZv4EItIT/8F/7XSt4yQv4PROPgK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PzRsMAAADcAAAADwAAAAAAAAAAAAAAAACYAgAAZHJzL2Rv&#10;d25yZXYueG1sUEsFBgAAAAAEAAQA9QAAAIgDAAAAAA==&#10;" fillcolor="white [3212]" strokecolor="black [3213]" strokeweight="1.75pt"/>
                <v:shape id="Flowchart: Off-page Connector 368" o:spid="_x0000_s1039" type="#_x0000_t177" style="position:absolute;left:35275;top:-604;width:11973;height:1331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6VsAA&#10;AADcAAAADwAAAGRycy9kb3ducmV2LnhtbERPTYvCMBC9C/6HMII3TV1BpRpFhRUXFsEqnodmbKrN&#10;pDRR67/fHBY8Pt73YtXaSjyp8aVjBaNhAoI4d7rkQsH59D2YgfABWWPlmBS8ycNq2e0sMNXuxUd6&#10;ZqEQMYR9igpMCHUqpc8NWfRDVxNH7uoaiyHCppC6wVcMt5X8SpKJtFhybDBY09ZQfs8eVkH5c7pI&#10;Ox3tNtfMT1tz+L35bKZUv9eu5yACteEj/nfvtYLxJK6NZ+IR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g6VsAAAADcAAAADwAAAAAAAAAAAAAAAACYAgAAZHJzL2Rvd25y&#10;ZXYueG1sUEsFBgAAAAAEAAQA9QAAAIUDAAAAAA==&#10;" fillcolor="white [3212]" strokecolor="black [3213]" strokeweight="1.75pt"/>
                <v:shape id="Flowchart: Off-page Connector 369" o:spid="_x0000_s1040" type="#_x0000_t177" style="position:absolute;left:24099;top:-1451;width:11993;height:1489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fzcQA&#10;AADcAAAADwAAAGRycy9kb3ducmV2LnhtbESPQWsCMRSE70L/Q3gFb5pVQe1qlCooFUToWnp+bJ6b&#10;tZuXZRN1+++NIHgcZuYbZr5sbSWu1PjSsYJBPwFBnDtdcqHg57jpTUH4gKyxckwK/snDcvHWmWOq&#10;3Y2/6ZqFQkQI+xQVmBDqVEqfG7Lo+64mjt7JNRZDlE0hdYO3CLeVHCbJWFosOS4YrGltKP/LLlZB&#10;uTv+SjsZbFenzE9ac9iffTZVqvvefs5ABGrDK/xsf2kFo/EH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kn83EAAAA3AAAAA8AAAAAAAAAAAAAAAAAmAIAAGRycy9k&#10;b3ducmV2LnhtbFBLBQYAAAAABAAEAPUAAACJAwAAAAA=&#10;" fillcolor="white [3212]" strokecolor="black [3213]" strokeweight="1.75pt"/>
                <v:shape id="Flowchart: Off-page Connector 370" o:spid="_x0000_s1041" type="#_x0000_t177" style="position:absolute;left:22575;top:9386;width:11994;height:1331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Q78AA&#10;AADcAAAADwAAAGRycy9kb3ducmV2LnhtbERPTYvCMBC9L/gfwgje1tQVXKlGEXFV9iJWvY/N2Bab&#10;SUmiVn/95iDs8fG+p/PW1OJOzleWFQz6CQji3OqKCwXHw8/nGIQPyBpry6TgSR7ms87HFFNtH7yn&#10;exYKEUPYp6igDKFJpfR5SQZ93zbEkbtYZzBE6AqpHT5iuKnlV5KMpMGKY0OJDS1Lyq/ZzSj4bXnn&#10;1pfN+Xke6Bdt7Wm9OtZK9brtYgIiUBv+xW/3VisYfsf58Uw8AnL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HQ78AAAADcAAAADwAAAAAAAAAAAAAAAACYAgAAZHJzL2Rvd25y&#10;ZXYueG1sUEsFBgAAAAAEAAQA9QAAAIUDAAAAAA==&#10;" fillcolor="white [3212]" strokecolor="black [3213]" strokeweight="1.75pt"/>
                <v:shape id="Flowchart: Off-page Connector 371" o:spid="_x0000_s1042" type="#_x0000_t177" style="position:absolute;left:22575;top:20054;width:11989;height:133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1dMQA&#10;AADcAAAADwAAAGRycy9kb3ducmV2LnhtbESPT4vCMBTE7wv7HcIT9qZpd0GlGkWWXRUv4r/7s3m2&#10;xealJFmtfnojCHscZuY3zHjamlpcyPnKsoK0l4Agzq2uuFCw3/12hyB8QNZYWyYFN/Iwnby/jTHT&#10;9sobumxDISKEfYYKyhCaTEqfl2TQ92xDHL2TdQZDlK6Q2uE1wk0tP5OkLw1WHBdKbOi7pPy8/TMK&#10;Vi2v3fy0ON6Oqb7T0h7mP/taqY9OOxuBCNSG//CrvdQKvgYpPM/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dXTEAAAA3AAAAA8AAAAAAAAAAAAAAAAAmAIAAGRycy9k&#10;b3ducmV2LnhtbFBLBQYAAAAABAAEAPUAAACJAwAAAAA=&#10;" fillcolor="white [3212]" strokecolor="black [3213]" strokeweight="1.75pt"/>
                <v:shape id="Flowchart: Off-page Connector 372" o:spid="_x0000_s1043" type="#_x0000_t177" style="position:absolute;left:22575;top:30722;width:11989;height:133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rA8UA&#10;AADcAAAADwAAAGRycy9kb3ducmV2LnhtbESPQWvCQBSE70L/w/IKvdWNFmpJ3QQp1UovorX3Z/aZ&#10;BLNvw+5qEn+9Wyh4HGbmG2ae96YRF3K+tqxgMk5AEBdW11wq2P8sn99A+ICssbFMCgbykGcPozmm&#10;2na8pcsulCJC2KeooAqhTaX0RUUG/di2xNE7WmcwROlKqR12EW4aOU2SV2mw5rhQYUsfFRWn3dko&#10;+O5541bHr8NwmOgrre3v6nPfKPX02C/eQQTqwz38315rBS+zK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+sDxQAAANwAAAAPAAAAAAAAAAAAAAAAAJgCAABkcnMv&#10;ZG93bnJldi54bWxQSwUGAAAAAAQABAD1AAAAigMAAAAA&#10;" fillcolor="white [3212]" strokecolor="black [3213]" strokeweight="1.75pt"/>
                <v:shape id="Flowchart: Off-page Connector 373" o:spid="_x0000_s1044" type="#_x0000_t177" style="position:absolute;left:22575;top:41390;width:11994;height:1331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OmMUA&#10;AADcAAAADwAAAGRycy9kb3ducmV2LnhtbESPQWvCQBSE7wX/w/KE3urGCrZEN0HEqvRStHp/Zp9J&#10;MPs27G5N0l/fLRR6HGbmG2aZ96YRd3K+tqxgOklAEBdW11wqOH2+Pb2C8AFZY2OZFAzkIc9GD0tM&#10;te34QPdjKEWEsE9RQRVCm0rpi4oM+oltiaN3tc5giNKVUjvsItw08jlJ5tJgzXGhwpbWFRW345dR&#10;8N7zh9ted5fhMtXftLfn7ebUKPU47lcLEIH68B/+a++1gtnLDH7Px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06YxQAAANwAAAAPAAAAAAAAAAAAAAAAAJgCAABkcnMv&#10;ZG93bnJldi54bWxQSwUGAAAAAAQABAD1AAAAigMAAAAA&#10;" fillcolor="white [3212]" strokecolor="black [3213]" strokeweight="1.75pt"/>
                <v:shape id="Flowchart: Off-page Connector 374" o:spid="_x0000_s1045" type="#_x0000_t177" style="position:absolute;left:22575;top:52227;width:11994;height:1331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W7MUA&#10;AADcAAAADwAAAGRycy9kb3ducmV2LnhtbESPT2vCQBTE70K/w/IKvdVNrLQlukoR/9GLNNX7M/tM&#10;QrNvw+4ao5++Wyh4HGbmN8x03ptGdOR8bVlBOkxAEBdW11wq2H+vnt9B+ICssbFMCq7kYT57GEwx&#10;0/bCX9TloRQRwj5DBVUIbSalLyoy6Ie2JY7eyTqDIUpXSu3wEuGmkaMkeZUGa44LFba0qKj4yc9G&#10;wWfPO7c+bY7XY6pvtLWH9XLfKPX02H9MQATqwz38395qBS9vY/g7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tbsxQAAANwAAAAPAAAAAAAAAAAAAAAAAJgCAABkcnMv&#10;ZG93bnJldi54bWxQSwUGAAAAAAQABAD1AAAAigMAAAAA&#10;" fillcolor="white [3212]" strokecolor="black [3213]" strokeweight="1.75pt">
                  <v:textbox>
                    <w:txbxContent>
                      <w:p w:rsidR="00D41F62" w:rsidRDefault="00D41F62" w:rsidP="00D41F62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shape>
                <v:shape id="Flowchart: Off-page Connector 375" o:spid="_x0000_s1046" type="#_x0000_t177" style="position:absolute;left:22575;top:62895;width:11994;height:1331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zd8UA&#10;AADcAAAADwAAAGRycy9kb3ducmV2LnhtbESPT2vCQBTE70K/w/IKvdVNLLYlukoR/9GLNNX7M/tM&#10;QrNvw+4ao5++Wyh4HGbmN8x03ptGdOR8bVlBOkxAEBdW11wq2H+vnt9B+ICssbFMCq7kYT57GEwx&#10;0/bCX9TloRQRwj5DBVUIbSalLyoy6Ie2JY7eyTqDIUpXSu3wEuGmkaMkeZUGa44LFba0qKj4yc9G&#10;wWfPO7c+bY7XY6pvtLWH9XLfKPX02H9MQATqwz38395qBS9vY/g7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nN3xQAAANwAAAAPAAAAAAAAAAAAAAAAAJgCAABkcnMv&#10;ZG93bnJldi54bWxQSwUGAAAAAAQABAD1AAAAigMAAAAA&#10;" fillcolor="white [3212]" strokecolor="black [3213]" strokeweight="1.75pt"/>
                <v:shape id="Flowchart: Off-page Connector 376" o:spid="_x0000_s1047" type="#_x0000_t177" style="position:absolute;left:22575;top:73394;width:11994;height:1490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tAMMA&#10;AADcAAAADwAAAGRycy9kb3ducmV2LnhtbESPT4vCMBTE7wt+h/CEvWmqgivVKCLqyl4W/92fzbMt&#10;Ni8liVr99GZB2OMwM79hJrPGVOJGzpeWFfS6CQjizOqScwWH/aozAuEDssbKMil4kIfZtPUxwVTb&#10;O2/ptgu5iBD2KSooQqhTKX1WkEHftTVx9M7WGQxRulxqh/cIN5XsJ8lQGiw5LhRY06Kg7LK7GgU/&#10;Df+69fn79Dj19JM29rheHiqlPtvNfAwiUBP+w+/2RisYfA3h70w8An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TtAMMAAADcAAAADwAAAAAAAAAAAAAAAACYAgAAZHJzL2Rv&#10;d25yZXYueG1sUEsFBgAAAAAEAAQA9QAAAIgDAAAAAA==&#10;" fillcolor="white [3212]" strokecolor="black [3213]" strokeweight="1.75pt"/>
                <v:shape id="Flowchart: Off-page Connector 377" o:spid="_x0000_s1048" type="#_x0000_t177" style="position:absolute;left:12754;top:75596;width:11993;height:1331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4+cQA&#10;AADcAAAADwAAAGRycy9kb3ducmV2LnhtbESPQWvCQBSE74X+h+UJ3urGFhpJ3YgttCgUwUR6fmRf&#10;stHs25Ddavz33YLgcZiZb5jlarSdONPgW8cK5rMEBHHldMuNgkP5+bQA4QOyxs4xKbiSh1X++LDE&#10;TLsL7+lchEZECPsMFZgQ+kxKXxmy6GeuJ45e7QaLIcqhkXrAS4TbTj4nyau02HJcMNjTh6HqVPxa&#10;Be22/JE2nX+914VPR7P7PvpiodR0Mq7fQAQawz18a2+0gpc0hf8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uOPnEAAAA3AAAAA8AAAAAAAAAAAAAAAAAmAIAAGRycy9k&#10;b3ducmV2LnhtbFBLBQYAAAAABAAEAPUAAACJAwAAAAA=&#10;" fillcolor="white [3212]" strokecolor="black [3213]" strokeweight="1.75pt"/>
                <v:shape id="Flowchart: Off-page Connector 378" o:spid="_x0000_s1049" type="#_x0000_t177" style="position:absolute;left:1578;top:74749;width:11994;height:1515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si8AA&#10;AADcAAAADwAAAGRycy9kb3ducmV2LnhtbERPTYvCMBC9C/6HMMLeNFXBStcoKii7IIJV9jw0Y9Pd&#10;ZlKaqN1/bw6Cx8f7Xqw6W4s7tb5yrGA8SkAQF05XXCq4nHfDOQgfkDXWjknBP3lYLfu9BWbaPfhE&#10;9zyUIoawz1CBCaHJpPSFIYt+5BriyF1dazFE2JZSt/iI4baWkySZSYsVxwaDDW0NFX/5zSqovs8/&#10;0qbj/eaa+7Qzx8Ovz+dKfQy69SeIQF14i1/uL61gmsa18Uw8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Gsi8AAAADcAAAADwAAAAAAAAAAAAAAAACYAgAAZHJzL2Rvd25y&#10;ZXYueG1sUEsFBgAAAAAEAAQA9QAAAIUDAAAAAA==&#10;" fillcolor="white [3212]" strokecolor="black [3213]" strokeweight="1.75pt"/>
                <v:shape id="Flowchart: Off-page Connector 379" o:spid="_x0000_s1050" type="#_x0000_t177" style="position:absolute;left:54;top:65435;width:11993;height:133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Ucr8A&#10;AADcAAAADwAAAGRycy9kb3ducmV2LnhtbESPSwvCMBCE74L/IazgRTRVwUc1ioiCVx/gdWnWtphs&#10;ShO1/nsjCB6HmfmGWa4ba8STal86VjAcJCCIM6dLzhVczvv+DIQPyBqNY1LwJg/rVbu1xFS7Fx/p&#10;eQq5iBD2KSooQqhSKX1WkEU/cBVx9G6uthiirHOpa3xFuDVylCQTabHkuFBgRduCsvvpYRXonhn5&#10;6cObSe9i9uV1GHY5zpXqdprNAkSgJvzDv/ZBKxhP5/A9E4+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eVRyvwAAANwAAAAPAAAAAAAAAAAAAAAAAJgCAABkcnMvZG93bnJl&#10;di54bWxQSwUGAAAAAAQABAD1AAAAhAMAAAAA&#10;" fillcolor="white [3212]" strokecolor="black [3213]" strokeweight="1.75pt"/>
                <v:shape id="Flowchart: Off-page Connector 380" o:spid="_x0000_s1051" type="#_x0000_t177" style="position:absolute;left:54;top:54767;width:11993;height:133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NyLwA&#10;AADcAAAADwAAAGRycy9kb3ducmV2LnhtbERPyQrCMBC9C/5DGMGLaKqCSzWKiIJXF/A6NGNbTCal&#10;SbX+vTkIHh9vX29ba8SLal86VjAeJSCIM6dLzhXcrsfhAoQPyBqNY1LwIQ/bTbezxlS7N5/pdQm5&#10;iCHsU1RQhFClUvqsIIt+5CriyD1cbTFEWOdS1/iO4dbISZLMpMWSY0OBFe0Lyp6XxirQAzPx88ab&#10;2eBmjuV9HA45LpXq99rdCkSgNvzFP/dJK5gu4vx4Jh4B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0lo3IvAAAANwAAAAPAAAAAAAAAAAAAAAAAJgCAABkcnMvZG93bnJldi54&#10;bWxQSwUGAAAAAAQABAD1AAAAgQMAAAAA&#10;" fillcolor="white [3212]" strokecolor="black [3213]" strokeweight="1.75pt"/>
                <v:shape id="Flowchart: Off-page Connector 381" o:spid="_x0000_s1052" type="#_x0000_t177" style="position:absolute;left:54;top:44269;width:11993;height:133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oU8IA&#10;AADcAAAADwAAAGRycy9kb3ducmV2LnhtbESPQYvCMBSE7wv+h/AW9iJrWgV1q2kRUfC6WvD6aJ5t&#10;2eSlNFG7/94IgsdhZr5h1sVgjbhR71vHCtJJAoK4crrlWkF52n8vQfiArNE4JgX/5KHIRx9rzLS7&#10;8y/djqEWEcI+QwVNCF0mpa8asugnriOO3sX1FkOUfS11j/cIt0ZOk2QuLbYcFxrsaNtQ9Xe8WgV6&#10;bKZ+cfVmPi7Nvj2nYVfjj1Jfn8NmBSLQEN7hV/ugFcyWKTzPxCM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ihTwgAAANwAAAAPAAAAAAAAAAAAAAAAAJgCAABkcnMvZG93&#10;bnJldi54bWxQSwUGAAAAAAQABAD1AAAAhwMAAAAA&#10;" fillcolor="white [3212]" strokecolor="black [3213]" strokeweight="1.75pt"/>
                <v:shape id="Flowchart: Off-page Connector 382" o:spid="_x0000_s1053" type="#_x0000_t177" style="position:absolute;left:54;top:33770;width:11993;height:133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2JMMA&#10;AADcAAAADwAAAGRycy9kb3ducmV2LnhtbESPwWrDMBBE74X8g9hAL6GW40LqOpZDKDX02iTQ62Jt&#10;bBNpZSwldv++KgRyHGbmDVPuZmvEjUbfO1awTlIQxI3TPbcKTsf6JQfhA7JG45gU/JKHXbV4KrHQ&#10;buJvuh1CKyKEfYEKuhCGQkrfdGTRJ24gjt7ZjRZDlGMr9YhThFsjszTdSIs9x4UOB/roqLkcrlaB&#10;XpnMv1292axOpu5/1uGzxXelnpfzfgsi0Bwe4Xv7Syt4zTP4PxOP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i2JMMAAADcAAAADwAAAAAAAAAAAAAAAACYAgAAZHJzL2Rv&#10;d25yZXYueG1sUEsFBgAAAAAEAAQA9QAAAIgDAAAAAA==&#10;" fillcolor="white [3212]" strokecolor="black [3213]" strokeweight="1.75pt"/>
                <v:shape id="Flowchart: Off-page Connector 383" o:spid="_x0000_s1054" type="#_x0000_t177" style="position:absolute;left:54;top:23441;width:11993;height:133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Tv78A&#10;AADcAAAADwAAAGRycy9kb3ducmV2LnhtbESPSwvCMBCE74L/IazgRTRVwUc1ioiCVx/gdWnWtphs&#10;ShO1/nsjCB6HmfmGWa4ba8STal86VjAcJCCIM6dLzhVczvv+DIQPyBqNY1LwJg/rVbu1xFS7Fx/p&#10;eQq5iBD2KSooQqhSKX1WkEU/cBVx9G6uthiirHOpa3xFuDVylCQTabHkuFBgRduCsvvpYRXonhn5&#10;6cObSe9i9uV1GHY5zpXqdprNAkSgJvzDv/ZBKxjPxvA9E4+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RBO/vwAAANwAAAAPAAAAAAAAAAAAAAAAAJgCAABkcnMvZG93bnJl&#10;di54bWxQSwUGAAAAAAQABAD1AAAAhAMAAAAA&#10;" fillcolor="white [3212]" strokecolor="black [3213]" strokeweight="1.75pt"/>
                <v:shape id="Flowchart: Off-page Connector 384" o:spid="_x0000_s1055" type="#_x0000_t177" style="position:absolute;left:54;top:12603;width:11993;height:133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Ly8MA&#10;AADcAAAADwAAAGRycy9kb3ducmV2LnhtbESPS2vDMBCE74H8B7GBXkIixw15uJZDKQ30mjTQ62Jt&#10;bFNpZSz50X9fFQo5DjPzDZOfJmvEQJ1vHCvYrBMQxKXTDVcKbp/n1QGED8gajWNS8EMeTsV8lmOm&#10;3cgXGq6hEhHCPkMFdQhtJqUva7Lo164ljt7ddRZDlF0ldYdjhFsj0yTZSYsNx4UaW3qrqfy+9laB&#10;XprU73tvdsubOTdfm/Be4VGpp8X0+gIi0BQe4f/2h1bwfNjC35l4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2Ly8MAAADcAAAADwAAAAAAAAAAAAAAAACYAgAAZHJzL2Rv&#10;d25yZXYueG1sUEsFBgAAAAAEAAQA9QAAAIgDAAAAAA==&#10;" fillcolor="white [3212]" strokecolor="black [3213]" strokeweight="1.75pt"/>
                <v:shape id="Flowchart: Off-page Connector 385" o:spid="_x0000_s1056" type="#_x0000_t177" style="position:absolute;left:54;top:73;width:11989;height:15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zfHsYA&#10;AADcAAAADwAAAGRycy9kb3ducmV2LnhtbESPQWvCQBSE70L/w/IK3uqmijWkrlIFwYuIsQi9PbKv&#10;Sdrs25hdY/TXu4LgcZiZb5jpvDOVaKlxpWUF74MIBHFmdcm5gu/96i0G4TyyxsoyKbiQg/nspTfF&#10;RNsz76hNfS4ChF2CCgrv60RKlxVk0A1sTRy8X9sY9EE2udQNngPcVHIYRR/SYMlhocCalgVl/+nJ&#10;KDhs7Hgx3Byvu7/r5LC4/GytSVul+q/d1ycIT51/hh/ttVYwisd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zfHsYAAADcAAAADwAAAAAAAAAAAAAAAACYAgAAZHJz&#10;L2Rvd25yZXYueG1sUEsFBgAAAAAEAAQA9QAAAIsDAAAAAA==&#10;" fillcolor="white [3212]" strokecolor="black [3213]" strokeweight="3pt">
                  <v:textbox>
                    <w:txbxContent>
                      <w:p w:rsidR="00D41F62" w:rsidRDefault="00D41F62" w:rsidP="00D41F62">
                        <w:pPr>
                          <w:jc w:val="center"/>
                        </w:pPr>
                      </w:p>
                      <w:p w:rsidR="00D41F62" w:rsidRDefault="00D41F62" w:rsidP="00D41F6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41F62" w:rsidRPr="00D41F62" w:rsidRDefault="00D41F62" w:rsidP="00D41F62">
      <w:pPr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p w:rsidR="00D41F62" w:rsidRDefault="00D41F62" w:rsidP="00D41F62">
      <w:pPr>
        <w:jc w:val="right"/>
        <w:rPr>
          <w:sz w:val="28"/>
          <w:szCs w:val="28"/>
        </w:rPr>
      </w:pPr>
    </w:p>
    <w:p w:rsidR="00D41F62" w:rsidRPr="00D41F62" w:rsidRDefault="00D41F62" w:rsidP="00D41F62">
      <w:pPr>
        <w:rPr>
          <w:sz w:val="28"/>
          <w:szCs w:val="28"/>
        </w:rPr>
      </w:pPr>
    </w:p>
    <w:sectPr w:rsidR="00D41F62" w:rsidRPr="00D41F62" w:rsidSect="00687E77">
      <w:headerReference w:type="default" r:id="rId23"/>
      <w:headerReference w:type="first" r:id="rId24"/>
      <w:pgSz w:w="16840" w:h="11900" w:orient="landscape"/>
      <w:pgMar w:top="2835" w:right="851" w:bottom="851" w:left="1134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17D" w:rsidRDefault="0085717D" w:rsidP="00D2629E">
      <w:pPr>
        <w:spacing w:after="0" w:line="240" w:lineRule="auto"/>
      </w:pPr>
      <w:r>
        <w:separator/>
      </w:r>
    </w:p>
  </w:endnote>
  <w:endnote w:type="continuationSeparator" w:id="0">
    <w:p w:rsidR="0085717D" w:rsidRDefault="0085717D" w:rsidP="00D26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17D" w:rsidRDefault="0085717D" w:rsidP="00D2629E">
      <w:pPr>
        <w:spacing w:after="0" w:line="240" w:lineRule="auto"/>
      </w:pPr>
      <w:r>
        <w:separator/>
      </w:r>
    </w:p>
  </w:footnote>
  <w:footnote w:type="continuationSeparator" w:id="0">
    <w:p w:rsidR="0085717D" w:rsidRDefault="0085717D" w:rsidP="00D26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29E" w:rsidRPr="00925AEA" w:rsidRDefault="001E56DF">
    <w:pPr>
      <w:pStyle w:val="Header"/>
      <w:rPr>
        <w:rFonts w:asciiTheme="majorHAnsi" w:hAnsiTheme="majorHAnsi"/>
        <w:b/>
        <w:color w:val="FFFFFF" w:themeColor="background1"/>
        <w:sz w:val="40"/>
        <w:szCs w:val="40"/>
      </w:rPr>
    </w:pPr>
    <w:r w:rsidRPr="00925AEA">
      <w:rPr>
        <w:rFonts w:asciiTheme="majorHAnsi" w:hAnsiTheme="majorHAnsi"/>
        <w:b/>
        <w:noProof/>
        <w:color w:val="FFFFFF" w:themeColor="background1"/>
        <w:sz w:val="56"/>
        <w:szCs w:val="40"/>
        <w:lang w:eastAsia="en-GB"/>
      </w:rPr>
      <w:drawing>
        <wp:anchor distT="0" distB="0" distL="114300" distR="114300" simplePos="0" relativeHeight="251662336" behindDoc="1" locked="0" layoutInCell="1" allowOverlap="1" wp14:anchorId="16974B0F" wp14:editId="45274914">
          <wp:simplePos x="0" y="0"/>
          <wp:positionH relativeFrom="column">
            <wp:posOffset>8326120</wp:posOffset>
          </wp:positionH>
          <wp:positionV relativeFrom="paragraph">
            <wp:posOffset>-173070</wp:posOffset>
          </wp:positionV>
          <wp:extent cx="1113155" cy="8636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DM White Outline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18"/>
                  <a:stretch/>
                </pic:blipFill>
                <pic:spPr bwMode="auto">
                  <a:xfrm>
                    <a:off x="0" y="0"/>
                    <a:ext cx="1113155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5AEA">
      <w:rPr>
        <w:rFonts w:asciiTheme="majorHAnsi" w:hAnsiTheme="majorHAnsi"/>
        <w:b/>
        <w:noProof/>
        <w:color w:val="FFFFFF" w:themeColor="background1"/>
        <w:sz w:val="56"/>
        <w:szCs w:val="40"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F2B6877" wp14:editId="0F536996">
              <wp:simplePos x="0" y="0"/>
              <wp:positionH relativeFrom="column">
                <wp:posOffset>-762635</wp:posOffset>
              </wp:positionH>
              <wp:positionV relativeFrom="paragraph">
                <wp:posOffset>-549275</wp:posOffset>
              </wp:positionV>
              <wp:extent cx="10756900" cy="1633220"/>
              <wp:effectExtent l="0" t="0" r="6350" b="508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56900" cy="1633220"/>
                      </a:xfrm>
                      <a:prstGeom prst="rect">
                        <a:avLst/>
                      </a:prstGeom>
                      <a:solidFill>
                        <a:srgbClr val="00A3DB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60.05pt;margin-top:-43.25pt;width:847pt;height:128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" fillcolor="#00a3db" stroked="f" strokeweight="1pt"/>
          </w:pict>
        </mc:Fallback>
      </mc:AlternateContent>
    </w:r>
    <w:r w:rsidR="00925AEA" w:rsidRPr="00925AEA">
      <w:rPr>
        <w:rFonts w:asciiTheme="majorHAnsi" w:hAnsiTheme="majorHAnsi"/>
        <w:b/>
        <w:color w:val="FFFFFF" w:themeColor="background1"/>
        <w:sz w:val="56"/>
        <w:szCs w:val="40"/>
      </w:rPr>
      <w:t>Make Your Monday</w:t>
    </w:r>
  </w:p>
  <w:p w:rsidR="00925AEA" w:rsidRPr="00925AEA" w:rsidRDefault="00925AEA">
    <w:pPr>
      <w:pStyle w:val="Header"/>
      <w:rPr>
        <w:rFonts w:asciiTheme="majorHAnsi" w:hAnsiTheme="majorHAnsi"/>
        <w:color w:val="FFFFFF" w:themeColor="background1"/>
        <w:sz w:val="40"/>
      </w:rPr>
    </w:pPr>
    <w:r w:rsidRPr="00925AEA">
      <w:rPr>
        <w:rFonts w:asciiTheme="majorHAnsi" w:hAnsiTheme="majorHAnsi"/>
        <w:color w:val="FFFFFF" w:themeColor="background1"/>
        <w:sz w:val="40"/>
      </w:rPr>
      <w:t>Board</w:t>
    </w:r>
    <w:r>
      <w:rPr>
        <w:rFonts w:asciiTheme="majorHAnsi" w:hAnsiTheme="majorHAnsi"/>
        <w:color w:val="FFFFFF" w:themeColor="background1"/>
        <w:sz w:val="40"/>
      </w:rPr>
      <w:t xml:space="preserve"> G</w:t>
    </w:r>
    <w:r w:rsidRPr="00925AEA">
      <w:rPr>
        <w:rFonts w:asciiTheme="majorHAnsi" w:hAnsiTheme="majorHAnsi"/>
        <w:color w:val="FFFFFF" w:themeColor="background1"/>
        <w:sz w:val="40"/>
      </w:rPr>
      <w:t>ame</w:t>
    </w:r>
    <w:r w:rsidR="00036CAE">
      <w:rPr>
        <w:rFonts w:asciiTheme="majorHAnsi" w:hAnsiTheme="majorHAnsi"/>
        <w:color w:val="FFFFFF" w:themeColor="background1"/>
        <w:sz w:val="40"/>
      </w:rPr>
      <w:t>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29E" w:rsidRPr="00B4248C" w:rsidRDefault="001F2043" w:rsidP="00B4248C">
    <w:pPr>
      <w:pStyle w:val="Title"/>
    </w:pPr>
    <w:r w:rsidRPr="00B4248C">
      <w:rPr>
        <w:lang w:eastAsia="en-GB"/>
      </w:rPr>
      <w:drawing>
        <wp:anchor distT="0" distB="0" distL="114300" distR="114300" simplePos="0" relativeHeight="251658240" behindDoc="1" locked="0" layoutInCell="1" allowOverlap="1" wp14:anchorId="004FFB4D" wp14:editId="705A3287">
          <wp:simplePos x="0" y="0"/>
          <wp:positionH relativeFrom="column">
            <wp:posOffset>8345443</wp:posOffset>
          </wp:positionH>
          <wp:positionV relativeFrom="paragraph">
            <wp:posOffset>-95885</wp:posOffset>
          </wp:positionV>
          <wp:extent cx="1113304" cy="863600"/>
          <wp:effectExtent l="0" t="0" r="444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DM White Outline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18"/>
                  <a:stretch/>
                </pic:blipFill>
                <pic:spPr bwMode="auto">
                  <a:xfrm>
                    <a:off x="0" y="0"/>
                    <a:ext cx="1122703" cy="870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248C">
      <w:rPr>
        <w:lang w:eastAsia="en-GB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66488528" wp14:editId="13781BE8">
              <wp:simplePos x="0" y="0"/>
              <wp:positionH relativeFrom="column">
                <wp:posOffset>-758190</wp:posOffset>
              </wp:positionH>
              <wp:positionV relativeFrom="paragraph">
                <wp:posOffset>-565785</wp:posOffset>
              </wp:positionV>
              <wp:extent cx="10756900" cy="1633220"/>
              <wp:effectExtent l="0" t="0" r="0" b="508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56900" cy="1633220"/>
                      </a:xfrm>
                      <a:prstGeom prst="rect">
                        <a:avLst/>
                      </a:prstGeom>
                      <a:solidFill>
                        <a:srgbClr val="00A3D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59.7pt;margin-top:-44.55pt;width:847pt;height:128.6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" fillcolor="#00a3db" stroked="f" strokeweight="1pt"/>
          </w:pict>
        </mc:Fallback>
      </mc:AlternateContent>
    </w:r>
    <w:r w:rsidR="0085717D">
      <w:t>Make Your Monday</w:t>
    </w:r>
    <w:r w:rsidR="00D2629E" w:rsidRPr="00B4248C">
      <w:t xml:space="preserve">  </w:t>
    </w:r>
  </w:p>
  <w:p w:rsidR="00D2629E" w:rsidRPr="00B4248C" w:rsidRDefault="0085717D" w:rsidP="00B4248C">
    <w:pPr>
      <w:pStyle w:val="Subtitle"/>
    </w:pPr>
    <w:r>
      <w:t>Board</w:t>
    </w:r>
    <w:r w:rsidR="00925AEA">
      <w:t xml:space="preserve"> G</w:t>
    </w:r>
    <w:r>
      <w:t>ame</w:t>
    </w:r>
    <w:r w:rsidR="00036CAE">
      <w:t>s</w:t>
    </w:r>
    <w:r w:rsidR="00D2629E" w:rsidRPr="00B4248C">
      <w:t xml:space="preserve">    </w:t>
    </w:r>
  </w:p>
  <w:p w:rsidR="001F2043" w:rsidRDefault="001F204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E84A7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CAECD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668D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AE410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32A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8BAEB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31005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67A2D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F38AD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98AD0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1972C08"/>
    <w:multiLevelType w:val="hybridMultilevel"/>
    <w:tmpl w:val="9E5EF53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DD08CE"/>
    <w:multiLevelType w:val="hybridMultilevel"/>
    <w:tmpl w:val="DDCA3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FA4128"/>
    <w:multiLevelType w:val="hybridMultilevel"/>
    <w:tmpl w:val="B6AA4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D679D2"/>
    <w:multiLevelType w:val="hybridMultilevel"/>
    <w:tmpl w:val="6BA04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655232"/>
    <w:multiLevelType w:val="hybridMultilevel"/>
    <w:tmpl w:val="B1BAB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5162C3"/>
    <w:multiLevelType w:val="hybridMultilevel"/>
    <w:tmpl w:val="3CB8B9D8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6">
    <w:nsid w:val="7B4B3460"/>
    <w:multiLevelType w:val="hybridMultilevel"/>
    <w:tmpl w:val="0BFE7F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2"/>
  </w:num>
  <w:num w:numId="12">
    <w:abstractNumId w:val="11"/>
  </w:num>
  <w:num w:numId="13">
    <w:abstractNumId w:val="14"/>
  </w:num>
  <w:num w:numId="14">
    <w:abstractNumId w:val="15"/>
  </w:num>
  <w:num w:numId="1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17D"/>
    <w:rsid w:val="00036CAE"/>
    <w:rsid w:val="00057088"/>
    <w:rsid w:val="00085826"/>
    <w:rsid w:val="00143F0F"/>
    <w:rsid w:val="0017779A"/>
    <w:rsid w:val="001878FF"/>
    <w:rsid w:val="001D0CB6"/>
    <w:rsid w:val="001E56DF"/>
    <w:rsid w:val="001F2043"/>
    <w:rsid w:val="00315535"/>
    <w:rsid w:val="0036032B"/>
    <w:rsid w:val="003C274C"/>
    <w:rsid w:val="003F5D8E"/>
    <w:rsid w:val="004443D9"/>
    <w:rsid w:val="00462671"/>
    <w:rsid w:val="004B2DBE"/>
    <w:rsid w:val="005D2422"/>
    <w:rsid w:val="005D74ED"/>
    <w:rsid w:val="00614314"/>
    <w:rsid w:val="00656943"/>
    <w:rsid w:val="00685C6F"/>
    <w:rsid w:val="00687E77"/>
    <w:rsid w:val="006B59FD"/>
    <w:rsid w:val="006C6D84"/>
    <w:rsid w:val="007B7D80"/>
    <w:rsid w:val="008206A7"/>
    <w:rsid w:val="00845F95"/>
    <w:rsid w:val="0085717D"/>
    <w:rsid w:val="008627C1"/>
    <w:rsid w:val="0087582F"/>
    <w:rsid w:val="008A4454"/>
    <w:rsid w:val="008F0FCB"/>
    <w:rsid w:val="00925AEA"/>
    <w:rsid w:val="009701A5"/>
    <w:rsid w:val="009F6F17"/>
    <w:rsid w:val="00A27E23"/>
    <w:rsid w:val="00A436F8"/>
    <w:rsid w:val="00A517CF"/>
    <w:rsid w:val="00AF6731"/>
    <w:rsid w:val="00B04A5E"/>
    <w:rsid w:val="00B4248C"/>
    <w:rsid w:val="00B65754"/>
    <w:rsid w:val="00B72568"/>
    <w:rsid w:val="00BB7F2F"/>
    <w:rsid w:val="00BD1444"/>
    <w:rsid w:val="00CD49D0"/>
    <w:rsid w:val="00D01144"/>
    <w:rsid w:val="00D2629E"/>
    <w:rsid w:val="00D41F62"/>
    <w:rsid w:val="00D43C00"/>
    <w:rsid w:val="00D83AD2"/>
    <w:rsid w:val="00DA30EF"/>
    <w:rsid w:val="00DB62D9"/>
    <w:rsid w:val="00E34EC9"/>
    <w:rsid w:val="00E82306"/>
    <w:rsid w:val="00EB31E6"/>
    <w:rsid w:val="00EE4E68"/>
    <w:rsid w:val="00EF1311"/>
    <w:rsid w:val="00F256C3"/>
    <w:rsid w:val="00F42E60"/>
    <w:rsid w:val="00F95B8F"/>
    <w:rsid w:val="00FB6283"/>
    <w:rsid w:val="00FD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4248C"/>
    <w:pPr>
      <w:spacing w:after="0" w:line="240" w:lineRule="auto"/>
      <w:contextualSpacing/>
    </w:pPr>
    <w:rPr>
      <w:rFonts w:ascii="Calibri" w:eastAsiaTheme="majorEastAsia" w:hAnsi="Calibri" w:cstheme="majorBidi"/>
      <w:b/>
      <w:bCs/>
      <w:noProof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248C"/>
    <w:rPr>
      <w:rFonts w:ascii="Calibri" w:eastAsiaTheme="majorEastAsia" w:hAnsi="Calibri" w:cstheme="majorBidi"/>
      <w:b/>
      <w:bCs/>
      <w:noProof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rsid w:val="00B4248C"/>
    <w:rPr>
      <w:b w:val="0"/>
      <w:bCs w:val="0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4248C"/>
    <w:rPr>
      <w:rFonts w:ascii="Calibri" w:eastAsiaTheme="majorEastAsia" w:hAnsi="Calibri" w:cstheme="majorBidi"/>
      <w:noProof/>
      <w:color w:val="FFFFFF" w:themeColor="background1"/>
      <w:spacing w:val="-10"/>
      <w:kern w:val="28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D26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29E"/>
  </w:style>
  <w:style w:type="paragraph" w:styleId="Footer">
    <w:name w:val="footer"/>
    <w:basedOn w:val="Normal"/>
    <w:link w:val="FooterChar"/>
    <w:uiPriority w:val="99"/>
    <w:unhideWhenUsed/>
    <w:rsid w:val="00D26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29E"/>
  </w:style>
  <w:style w:type="paragraph" w:styleId="ListParagraph">
    <w:name w:val="List Paragraph"/>
    <w:basedOn w:val="Normal"/>
    <w:uiPriority w:val="34"/>
    <w:qFormat/>
    <w:rsid w:val="00925AEA"/>
    <w:pPr>
      <w:spacing w:after="160" w:line="256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4248C"/>
    <w:pPr>
      <w:spacing w:after="0" w:line="240" w:lineRule="auto"/>
      <w:contextualSpacing/>
    </w:pPr>
    <w:rPr>
      <w:rFonts w:ascii="Calibri" w:eastAsiaTheme="majorEastAsia" w:hAnsi="Calibri" w:cstheme="majorBidi"/>
      <w:b/>
      <w:bCs/>
      <w:noProof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248C"/>
    <w:rPr>
      <w:rFonts w:ascii="Calibri" w:eastAsiaTheme="majorEastAsia" w:hAnsi="Calibri" w:cstheme="majorBidi"/>
      <w:b/>
      <w:bCs/>
      <w:noProof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rsid w:val="00B4248C"/>
    <w:rPr>
      <w:b w:val="0"/>
      <w:bCs w:val="0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4248C"/>
    <w:rPr>
      <w:rFonts w:ascii="Calibri" w:eastAsiaTheme="majorEastAsia" w:hAnsi="Calibri" w:cstheme="majorBidi"/>
      <w:noProof/>
      <w:color w:val="FFFFFF" w:themeColor="background1"/>
      <w:spacing w:val="-10"/>
      <w:kern w:val="28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D26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29E"/>
  </w:style>
  <w:style w:type="paragraph" w:styleId="Footer">
    <w:name w:val="footer"/>
    <w:basedOn w:val="Normal"/>
    <w:link w:val="FooterChar"/>
    <w:uiPriority w:val="99"/>
    <w:unhideWhenUsed/>
    <w:rsid w:val="00D26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29E"/>
  </w:style>
  <w:style w:type="paragraph" w:styleId="ListParagraph">
    <w:name w:val="List Paragraph"/>
    <w:basedOn w:val="Normal"/>
    <w:uiPriority w:val="34"/>
    <w:qFormat/>
    <w:rsid w:val="00925AEA"/>
    <w:pPr>
      <w:spacing w:after="160" w:line="256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A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header" Target="head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abiR\AppData\Local\Temp\Temp5_drive-download-20200623T145239Z-001.zip\DM%20Resource%20Template%20Landscape%20blue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ACE6D4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E97951-1635-4FF0-A50B-ED2D7D2D3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DM Resource Template Landscape blue</Template>
  <TotalTime>683</TotalTime>
  <Pages>5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 City Council</Company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Royah Darabi</dc:creator>
  <cp:lastModifiedBy>Royah Darabi</cp:lastModifiedBy>
  <cp:revision>14</cp:revision>
  <dcterms:created xsi:type="dcterms:W3CDTF">2020-07-29T09:17:00Z</dcterms:created>
  <dcterms:modified xsi:type="dcterms:W3CDTF">2020-08-10T15:39:00Z</dcterms:modified>
</cp:coreProperties>
</file>