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7732" w:rsidRDefault="00E17732">
      <w:pPr>
        <w:rPr>
          <w:rFonts w:ascii="Calibri" w:hAnsi="Calibri"/>
          <w:b/>
          <w:bCs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7933A06F" wp14:editId="4C9EC167">
            <wp:simplePos x="0" y="0"/>
            <wp:positionH relativeFrom="column">
              <wp:posOffset>16510</wp:posOffset>
            </wp:positionH>
            <wp:positionV relativeFrom="paragraph">
              <wp:posOffset>96520</wp:posOffset>
            </wp:positionV>
            <wp:extent cx="4039235" cy="2824480"/>
            <wp:effectExtent l="0" t="0" r="0" b="0"/>
            <wp:wrapSquare wrapText="bothSides"/>
            <wp:docPr id="1" name="Picture 1" descr="C:\Users\DarabiR\AppData\Local\Microsoft\Windows\Temporary Internet Files\Content.Word\DSC_4499alt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abiR\AppData\Local\Microsoft\Windows\Temporary Internet Files\Content.Word\DSC_4499altcro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235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8D2">
        <w:rPr>
          <w:rFonts w:ascii="Calibri" w:hAnsi="Calibri"/>
          <w:b/>
          <w:bCs/>
          <w:sz w:val="28"/>
          <w:szCs w:val="28"/>
        </w:rPr>
        <w:t xml:space="preserve">Audience: </w:t>
      </w:r>
    </w:p>
    <w:p w:rsidR="005038D2" w:rsidRPr="005038D2" w:rsidRDefault="00F524C5">
      <w:pPr>
        <w:rPr>
          <w:rFonts w:ascii="Calibri" w:hAnsi="Calibri"/>
          <w:bCs/>
          <w:sz w:val="28"/>
          <w:szCs w:val="28"/>
        </w:rPr>
      </w:pPr>
      <w:r>
        <w:rPr>
          <w:rFonts w:ascii="Calibri" w:hAnsi="Calibri"/>
          <w:bCs/>
          <w:sz w:val="28"/>
          <w:szCs w:val="28"/>
        </w:rPr>
        <w:t>This activity is for families</w:t>
      </w:r>
      <w:r w:rsidR="005038D2">
        <w:rPr>
          <w:rFonts w:ascii="Calibri" w:hAnsi="Calibri"/>
          <w:bCs/>
          <w:sz w:val="28"/>
          <w:szCs w:val="28"/>
        </w:rPr>
        <w:t xml:space="preserve"> and is particularly suitable for SEND children.</w:t>
      </w:r>
    </w:p>
    <w:p w:rsidR="00A678A8" w:rsidRDefault="00A678A8">
      <w:pPr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Introduction:</w:t>
      </w:r>
    </w:p>
    <w:p w:rsidR="00E63542" w:rsidRDefault="00656F1D">
      <w:pPr>
        <w:rPr>
          <w:rFonts w:ascii="Calibri" w:hAnsi="Calibri"/>
          <w:bCs/>
          <w:sz w:val="28"/>
          <w:szCs w:val="28"/>
        </w:rPr>
      </w:pPr>
      <w:r>
        <w:rPr>
          <w:rFonts w:ascii="Calibri" w:hAnsi="Calibri"/>
          <w:bCs/>
          <w:sz w:val="28"/>
          <w:szCs w:val="28"/>
        </w:rPr>
        <w:t xml:space="preserve">Make a body sculpture inspired by the artist Tan </w:t>
      </w:r>
      <w:proofErr w:type="spellStart"/>
      <w:r>
        <w:rPr>
          <w:rFonts w:ascii="Calibri" w:hAnsi="Calibri"/>
          <w:bCs/>
          <w:sz w:val="28"/>
          <w:szCs w:val="28"/>
        </w:rPr>
        <w:t>Draig</w:t>
      </w:r>
      <w:proofErr w:type="spellEnd"/>
      <w:r>
        <w:rPr>
          <w:rFonts w:ascii="Calibri" w:hAnsi="Calibri"/>
          <w:bCs/>
          <w:sz w:val="28"/>
          <w:szCs w:val="28"/>
        </w:rPr>
        <w:t xml:space="preserve">, whose artwork ‘Altar to Health’ is on display at Pickford’s House. In his artwork, Tan </w:t>
      </w:r>
      <w:r w:rsidR="0055426A">
        <w:rPr>
          <w:rFonts w:ascii="Calibri" w:hAnsi="Calibri"/>
          <w:bCs/>
          <w:sz w:val="28"/>
          <w:szCs w:val="28"/>
        </w:rPr>
        <w:t>uses all sorts of</w:t>
      </w:r>
      <w:r>
        <w:rPr>
          <w:rFonts w:ascii="Calibri" w:hAnsi="Calibri"/>
          <w:bCs/>
          <w:sz w:val="28"/>
          <w:szCs w:val="28"/>
        </w:rPr>
        <w:t xml:space="preserve"> different </w:t>
      </w:r>
      <w:r w:rsidR="0055426A">
        <w:rPr>
          <w:rFonts w:ascii="Calibri" w:hAnsi="Calibri"/>
          <w:bCs/>
          <w:sz w:val="28"/>
          <w:szCs w:val="28"/>
        </w:rPr>
        <w:t>objects</w:t>
      </w:r>
      <w:r>
        <w:rPr>
          <w:rFonts w:ascii="Calibri" w:hAnsi="Calibri"/>
          <w:bCs/>
          <w:sz w:val="28"/>
          <w:szCs w:val="28"/>
        </w:rPr>
        <w:t xml:space="preserve"> </w:t>
      </w:r>
      <w:r w:rsidR="0055426A">
        <w:rPr>
          <w:rFonts w:ascii="Calibri" w:hAnsi="Calibri"/>
          <w:bCs/>
          <w:sz w:val="28"/>
          <w:szCs w:val="28"/>
        </w:rPr>
        <w:t>to create a body sculpture</w:t>
      </w:r>
      <w:r>
        <w:rPr>
          <w:rFonts w:ascii="Calibri" w:hAnsi="Calibri"/>
          <w:bCs/>
          <w:sz w:val="28"/>
          <w:szCs w:val="28"/>
        </w:rPr>
        <w:t>. One of the bodies is made up of food, which is a way of thinking about how ‘we are what we eat’</w:t>
      </w:r>
      <w:r w:rsidR="00AA4869">
        <w:rPr>
          <w:rFonts w:ascii="Calibri" w:hAnsi="Calibri"/>
          <w:bCs/>
          <w:sz w:val="28"/>
          <w:szCs w:val="28"/>
        </w:rPr>
        <w:t>!</w:t>
      </w:r>
      <w:r>
        <w:rPr>
          <w:rFonts w:ascii="Calibri" w:hAnsi="Calibri"/>
          <w:bCs/>
          <w:sz w:val="28"/>
          <w:szCs w:val="28"/>
        </w:rPr>
        <w:t xml:space="preserve"> </w:t>
      </w:r>
    </w:p>
    <w:p w:rsidR="000121AD" w:rsidRDefault="00E63542">
      <w:pPr>
        <w:rPr>
          <w:rFonts w:ascii="Calibri" w:hAnsi="Calibri"/>
          <w:bCs/>
          <w:sz w:val="28"/>
          <w:szCs w:val="28"/>
        </w:rPr>
      </w:pPr>
      <w:r>
        <w:rPr>
          <w:rFonts w:ascii="Calibri" w:hAnsi="Calibri"/>
          <w:bCs/>
          <w:sz w:val="28"/>
          <w:szCs w:val="28"/>
        </w:rPr>
        <w:t xml:space="preserve">You can watch a short video about this artwork on </w:t>
      </w:r>
      <w:r>
        <w:rPr>
          <w:rFonts w:ascii="Calibri" w:hAnsi="Calibri"/>
          <w:b/>
          <w:bCs/>
          <w:sz w:val="28"/>
          <w:szCs w:val="28"/>
        </w:rPr>
        <w:t>derbymuseumsfromhome.com</w:t>
      </w:r>
    </w:p>
    <w:p w:rsidR="00614314" w:rsidRPr="00656F1D" w:rsidRDefault="00656F1D">
      <w:pPr>
        <w:rPr>
          <w:rFonts w:ascii="Calibri" w:hAnsi="Calibri"/>
          <w:bCs/>
          <w:sz w:val="28"/>
          <w:szCs w:val="28"/>
        </w:rPr>
      </w:pPr>
      <w:r>
        <w:rPr>
          <w:rFonts w:ascii="Calibri" w:hAnsi="Calibri"/>
          <w:bCs/>
          <w:sz w:val="28"/>
          <w:szCs w:val="28"/>
        </w:rPr>
        <w:t xml:space="preserve">Go on a treasure hunt around your home to find different objects that you </w:t>
      </w:r>
      <w:r w:rsidR="000121AD">
        <w:rPr>
          <w:rFonts w:ascii="Calibri" w:hAnsi="Calibri"/>
          <w:bCs/>
          <w:sz w:val="28"/>
          <w:szCs w:val="28"/>
        </w:rPr>
        <w:t>can use to build your own body sculpture</w:t>
      </w:r>
      <w:r>
        <w:rPr>
          <w:rFonts w:ascii="Calibri" w:hAnsi="Calibri"/>
          <w:bCs/>
          <w:sz w:val="28"/>
          <w:szCs w:val="28"/>
        </w:rPr>
        <w:t>!</w:t>
      </w:r>
      <w:r w:rsidR="000121AD">
        <w:rPr>
          <w:rFonts w:ascii="Calibri" w:hAnsi="Calibri"/>
          <w:bCs/>
          <w:sz w:val="28"/>
          <w:szCs w:val="28"/>
        </w:rPr>
        <w:t xml:space="preserve"> </w:t>
      </w:r>
    </w:p>
    <w:p w:rsidR="00685C6F" w:rsidRDefault="00685C6F">
      <w:pPr>
        <w:rPr>
          <w:b/>
          <w:sz w:val="28"/>
          <w:szCs w:val="28"/>
        </w:rPr>
      </w:pPr>
      <w:r w:rsidRPr="00AA4869">
        <w:rPr>
          <w:b/>
          <w:sz w:val="28"/>
          <w:szCs w:val="28"/>
        </w:rPr>
        <w:t>You will need:</w:t>
      </w:r>
    </w:p>
    <w:p w:rsidR="00A678A8" w:rsidRDefault="00E63542" w:rsidP="005038D2">
      <w:pPr>
        <w:spacing w:after="0"/>
        <w:rPr>
          <w:sz w:val="28"/>
          <w:szCs w:val="28"/>
        </w:rPr>
      </w:pPr>
      <w:r>
        <w:rPr>
          <w:sz w:val="28"/>
          <w:szCs w:val="28"/>
        </w:rPr>
        <w:t>Use whatever you can find around the house</w:t>
      </w:r>
      <w:r w:rsidR="00A678A8">
        <w:rPr>
          <w:sz w:val="28"/>
          <w:szCs w:val="28"/>
        </w:rPr>
        <w:t>. Here are some ideas</w:t>
      </w:r>
      <w:r w:rsidR="00C57258">
        <w:rPr>
          <w:sz w:val="28"/>
          <w:szCs w:val="28"/>
        </w:rPr>
        <w:t xml:space="preserve">… </w:t>
      </w:r>
      <w:bookmarkStart w:id="0" w:name="_GoBack"/>
      <w:bookmarkEnd w:id="0"/>
    </w:p>
    <w:p w:rsidR="00A678A8" w:rsidRDefault="00A678A8" w:rsidP="00A678A8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Stationary – pens, pencils, rulers, rubbers, sharpeners</w:t>
      </w:r>
    </w:p>
    <w:p w:rsidR="00A678A8" w:rsidRDefault="00A678A8" w:rsidP="00A678A8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R</w:t>
      </w:r>
      <w:r w:rsidR="00E63542" w:rsidRPr="00A678A8">
        <w:rPr>
          <w:sz w:val="28"/>
          <w:szCs w:val="28"/>
        </w:rPr>
        <w:t>ecyclables</w:t>
      </w:r>
      <w:r>
        <w:rPr>
          <w:sz w:val="28"/>
          <w:szCs w:val="28"/>
        </w:rPr>
        <w:t xml:space="preserve"> – plastic bottles, old envelopes, toilet roll tubes</w:t>
      </w:r>
    </w:p>
    <w:p w:rsidR="00A678A8" w:rsidRDefault="00A678A8" w:rsidP="00A678A8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T</w:t>
      </w:r>
      <w:r w:rsidR="00E63542" w:rsidRPr="00A678A8">
        <w:rPr>
          <w:sz w:val="28"/>
          <w:szCs w:val="28"/>
        </w:rPr>
        <w:t>oys</w:t>
      </w:r>
      <w:r>
        <w:rPr>
          <w:sz w:val="28"/>
          <w:szCs w:val="28"/>
        </w:rPr>
        <w:t xml:space="preserve"> – Lego bricks, character figures, cars, balls</w:t>
      </w:r>
    </w:p>
    <w:p w:rsidR="00E63542" w:rsidRPr="00A678A8" w:rsidRDefault="00A678A8" w:rsidP="00A678A8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Utensils and tools – cutlery, mugs and cups, keys</w:t>
      </w:r>
    </w:p>
    <w:p w:rsidR="00AA4869" w:rsidRDefault="005038D2">
      <w:pPr>
        <w:rPr>
          <w:sz w:val="28"/>
          <w:szCs w:val="28"/>
        </w:rPr>
      </w:pPr>
      <w:r w:rsidRPr="00C57258">
        <w:rPr>
          <w:noProof/>
          <w:sz w:val="28"/>
          <w:szCs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F3728F" wp14:editId="057EA641">
                <wp:simplePos x="0" y="0"/>
                <wp:positionH relativeFrom="column">
                  <wp:posOffset>-229235</wp:posOffset>
                </wp:positionH>
                <wp:positionV relativeFrom="paragraph">
                  <wp:posOffset>9525</wp:posOffset>
                </wp:positionV>
                <wp:extent cx="3059430" cy="4817110"/>
                <wp:effectExtent l="0" t="0" r="0" b="254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9430" cy="4817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258" w:rsidRDefault="005038D2" w:rsidP="00C5725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Step 1 </w:t>
                            </w:r>
                          </w:p>
                          <w:p w:rsidR="00C57258" w:rsidRPr="00C57258" w:rsidRDefault="00E17544" w:rsidP="00C5725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Gather</w:t>
                            </w:r>
                            <w:r w:rsidR="00C57258">
                              <w:rPr>
                                <w:sz w:val="28"/>
                                <w:szCs w:val="28"/>
                              </w:rPr>
                              <w:t xml:space="preserve"> your objects together to start thinking about how they could form your sculpture.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Think about the meaning behind the </w:t>
                            </w:r>
                            <w:r w:rsidR="004B57CD">
                              <w:rPr>
                                <w:sz w:val="28"/>
                                <w:szCs w:val="28"/>
                              </w:rPr>
                              <w:t>objects and how they could represent different things about your body.</w:t>
                            </w:r>
                          </w:p>
                          <w:p w:rsidR="00C57258" w:rsidRDefault="00C57258" w:rsidP="004B57C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9F45555" wp14:editId="1D7A6CA2">
                                  <wp:extent cx="2953284" cy="2510866"/>
                                  <wp:effectExtent l="0" t="0" r="0" b="381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lum bright="20000" contras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4774" cy="25121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18.05pt;margin-top:.75pt;width:240.9pt;height:379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" filled="f" stroked="f">
                <v:textbox>
                  <w:txbxContent>
                    <w:p w:rsidR="00C57258" w:rsidRDefault="005038D2" w:rsidP="00C5725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Step 1 </w:t>
                      </w:r>
                    </w:p>
                    <w:p w:rsidR="00C57258" w:rsidRPr="00C57258" w:rsidRDefault="00E17544" w:rsidP="00C5725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Gather</w:t>
                      </w:r>
                      <w:r w:rsidR="00C57258">
                        <w:rPr>
                          <w:sz w:val="28"/>
                          <w:szCs w:val="28"/>
                        </w:rPr>
                        <w:t xml:space="preserve"> your objects together to start thinking about how they could form your sculpture.</w:t>
                      </w:r>
                      <w:r>
                        <w:rPr>
                          <w:sz w:val="28"/>
                          <w:szCs w:val="28"/>
                        </w:rPr>
                        <w:t xml:space="preserve"> Think about the meaning behind the </w:t>
                      </w:r>
                      <w:r w:rsidR="004B57CD">
                        <w:rPr>
                          <w:sz w:val="28"/>
                          <w:szCs w:val="28"/>
                        </w:rPr>
                        <w:t>objects and how they could represent different things about your body.</w:t>
                      </w:r>
                    </w:p>
                    <w:p w:rsidR="00C57258" w:rsidRDefault="00C57258" w:rsidP="004B57CD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9F45555" wp14:editId="1D7A6CA2">
                            <wp:extent cx="2953284" cy="2510866"/>
                            <wp:effectExtent l="0" t="0" r="0" b="381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lum bright="20000" contras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4774" cy="25121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57258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F22C87" wp14:editId="7BA2F442">
                <wp:simplePos x="0" y="0"/>
                <wp:positionH relativeFrom="column">
                  <wp:posOffset>3029585</wp:posOffset>
                </wp:positionH>
                <wp:positionV relativeFrom="paragraph">
                  <wp:posOffset>-31750</wp:posOffset>
                </wp:positionV>
                <wp:extent cx="3059430" cy="4817110"/>
                <wp:effectExtent l="0" t="0" r="0" b="254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9430" cy="4817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258" w:rsidRPr="00C57258" w:rsidRDefault="005038D2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Step 2 </w:t>
                            </w:r>
                          </w:p>
                          <w:p w:rsidR="0055426A" w:rsidRDefault="00C57258">
                            <w:pPr>
                              <w:rPr>
                                <w:sz w:val="28"/>
                              </w:rPr>
                            </w:pPr>
                            <w:r w:rsidRPr="0055426A">
                              <w:rPr>
                                <w:sz w:val="28"/>
                              </w:rPr>
                              <w:t>Find a plain background to begin laying your sculpture out. If your sculpture is very big you might want to use a sheet, but if it is smaller you can use plain paper.</w:t>
                            </w:r>
                            <w:r w:rsidR="004B57CD">
                              <w:rPr>
                                <w:sz w:val="28"/>
                              </w:rPr>
                              <w:t xml:space="preserve"> You might want to focus on one part of the body, like an arm or a face.</w:t>
                            </w:r>
                          </w:p>
                          <w:p w:rsidR="0055426A" w:rsidRPr="0055426A" w:rsidRDefault="0055426A" w:rsidP="004B57CD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lang w:eastAsia="en-GB"/>
                              </w:rPr>
                              <w:drawing>
                                <wp:inline distT="0" distB="0" distL="0" distR="0" wp14:anchorId="5B2F7DBD" wp14:editId="47F79BA5">
                                  <wp:extent cx="2951863" cy="2402005"/>
                                  <wp:effectExtent l="0" t="0" r="127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lum brigh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283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4430" cy="24040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38.55pt;margin-top:-2.5pt;width:240.9pt;height:379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" filled="f" stroked="f">
                <v:textbox>
                  <w:txbxContent>
                    <w:p w:rsidR="00C57258" w:rsidRPr="00C57258" w:rsidRDefault="005038D2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Step 2 </w:t>
                      </w:r>
                    </w:p>
                    <w:p w:rsidR="0055426A" w:rsidRDefault="00C57258">
                      <w:pPr>
                        <w:rPr>
                          <w:sz w:val="28"/>
                        </w:rPr>
                      </w:pPr>
                      <w:r w:rsidRPr="0055426A">
                        <w:rPr>
                          <w:sz w:val="28"/>
                        </w:rPr>
                        <w:t>Find a plain background to begin laying your sculpture out. If your sculpture is very big you might want to use a sheet, but if it is smaller you can use plain paper.</w:t>
                      </w:r>
                      <w:r w:rsidR="004B57CD">
                        <w:rPr>
                          <w:sz w:val="28"/>
                        </w:rPr>
                        <w:t xml:space="preserve"> You might want to focus on one part of the body, like an arm or a face.</w:t>
                      </w:r>
                    </w:p>
                    <w:p w:rsidR="0055426A" w:rsidRPr="0055426A" w:rsidRDefault="0055426A" w:rsidP="004B57CD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noProof/>
                          <w:sz w:val="28"/>
                          <w:lang w:eastAsia="en-GB"/>
                        </w:rPr>
                        <w:drawing>
                          <wp:inline distT="0" distB="0" distL="0" distR="0" wp14:anchorId="5B2F7DBD" wp14:editId="47F79BA5">
                            <wp:extent cx="2951863" cy="2402005"/>
                            <wp:effectExtent l="0" t="0" r="127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lum brigh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283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54430" cy="24040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86454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581712D" wp14:editId="41DFA616">
                <wp:simplePos x="0" y="0"/>
                <wp:positionH relativeFrom="column">
                  <wp:posOffset>6419850</wp:posOffset>
                </wp:positionH>
                <wp:positionV relativeFrom="paragraph">
                  <wp:posOffset>-25040</wp:posOffset>
                </wp:positionV>
                <wp:extent cx="3059430" cy="140398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943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6454" w:rsidRDefault="005038D2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Step 3 </w:t>
                            </w:r>
                          </w:p>
                          <w:p w:rsidR="004B57CD" w:rsidRDefault="004B57CD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Experiment with different layouts. The great thing about this sculpting technique is that you can keep moving things around! When you’re happy with your sculpture, you can take a picture to </w:t>
                            </w:r>
                            <w:r w:rsidR="005038D2">
                              <w:rPr>
                                <w:sz w:val="28"/>
                              </w:rPr>
                              <w:t>keep a record of your creation.</w:t>
                            </w:r>
                          </w:p>
                          <w:p w:rsidR="004B57CD" w:rsidRPr="004B57CD" w:rsidRDefault="004B57CD" w:rsidP="004B57CD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lang w:eastAsia="en-GB"/>
                              </w:rPr>
                              <w:drawing>
                                <wp:inline distT="0" distB="0" distL="0" distR="0" wp14:anchorId="4AFCC172" wp14:editId="5D95FDB7">
                                  <wp:extent cx="2402006" cy="3373325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5731" cy="33785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86454" w:rsidRPr="00086454" w:rsidRDefault="00086454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505.5pt;margin-top:-1.95pt;width:240.9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" filled="f" stroked="f">
                <v:textbox style="mso-fit-shape-to-text:t">
                  <w:txbxContent>
                    <w:p w:rsidR="00086454" w:rsidRDefault="005038D2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Step 3 </w:t>
                      </w:r>
                    </w:p>
                    <w:p w:rsidR="004B57CD" w:rsidRDefault="004B57CD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Experiment with different layouts. The great thing about this sculpting technique is that you can keep moving things around! When you’re happy with your sculpture, you can take a picture to </w:t>
                      </w:r>
                      <w:r w:rsidR="005038D2">
                        <w:rPr>
                          <w:sz w:val="28"/>
                        </w:rPr>
                        <w:t>keep a record of your creation.</w:t>
                      </w:r>
                    </w:p>
                    <w:p w:rsidR="004B57CD" w:rsidRPr="004B57CD" w:rsidRDefault="004B57CD" w:rsidP="004B57CD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noProof/>
                          <w:sz w:val="28"/>
                          <w:lang w:eastAsia="en-GB"/>
                        </w:rPr>
                        <w:drawing>
                          <wp:inline distT="0" distB="0" distL="0" distR="0" wp14:anchorId="4AFCC172" wp14:editId="5D95FDB7">
                            <wp:extent cx="2402006" cy="3373325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5731" cy="33785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86454" w:rsidRPr="00086454" w:rsidRDefault="00086454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14314" w:rsidRPr="00EE4E68" w:rsidRDefault="004B57CD">
      <w:pPr>
        <w:rPr>
          <w:sz w:val="28"/>
          <w:szCs w:val="28"/>
        </w:rPr>
      </w:pPr>
      <w:r w:rsidRPr="004B57CD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CF7406" wp14:editId="3CA2B3FD">
                <wp:simplePos x="0" y="0"/>
                <wp:positionH relativeFrom="column">
                  <wp:posOffset>-133350</wp:posOffset>
                </wp:positionH>
                <wp:positionV relativeFrom="paragraph">
                  <wp:posOffset>4490568</wp:posOffset>
                </wp:positionV>
                <wp:extent cx="6073140" cy="1403985"/>
                <wp:effectExtent l="0" t="0" r="381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314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57CD" w:rsidRDefault="004B57CD" w:rsidP="004B57CD">
                            <w:pPr>
                              <w:jc w:val="center"/>
                            </w:pPr>
                            <w:r>
                              <w:rPr>
                                <w:sz w:val="28"/>
                              </w:rPr>
                              <w:t xml:space="preserve">You can share your body sculptures with us online using </w:t>
                            </w:r>
                            <w:r w:rsidRPr="004B57CD">
                              <w:rPr>
                                <w:b/>
                                <w:sz w:val="28"/>
                              </w:rPr>
                              <w:t>#</w:t>
                            </w:r>
                            <w:proofErr w:type="spellStart"/>
                            <w:r w:rsidRPr="004B57CD">
                              <w:rPr>
                                <w:b/>
                                <w:sz w:val="28"/>
                              </w:rPr>
                              <w:t>MakeYourMonday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-10.5pt;margin-top:353.6pt;width:478.2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" stroked="f">
                <v:textbox style="mso-fit-shape-to-text:t">
                  <w:txbxContent>
                    <w:p w:rsidR="004B57CD" w:rsidRDefault="004B57CD" w:rsidP="004B57CD">
                      <w:pPr>
                        <w:jc w:val="center"/>
                      </w:pPr>
                      <w:r>
                        <w:rPr>
                          <w:sz w:val="28"/>
                        </w:rPr>
                        <w:t xml:space="preserve">You can share your body sculptures with us online using </w:t>
                      </w:r>
                      <w:r w:rsidRPr="004B57CD">
                        <w:rPr>
                          <w:b/>
                          <w:sz w:val="28"/>
                        </w:rPr>
                        <w:t>#</w:t>
                      </w:r>
                      <w:proofErr w:type="spellStart"/>
                      <w:r w:rsidRPr="004B57CD">
                        <w:rPr>
                          <w:b/>
                          <w:sz w:val="28"/>
                        </w:rPr>
                        <w:t>MakeYourMonday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sectPr w:rsidR="00614314" w:rsidRPr="00EE4E68" w:rsidSect="00687E77">
      <w:headerReference w:type="default" r:id="rId16"/>
      <w:headerReference w:type="first" r:id="rId17"/>
      <w:pgSz w:w="16840" w:h="11900" w:orient="landscape"/>
      <w:pgMar w:top="2835" w:right="851" w:bottom="851" w:left="1134" w:header="85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715F" w:rsidRDefault="004E715F" w:rsidP="00D2629E">
      <w:pPr>
        <w:spacing w:after="0" w:line="240" w:lineRule="auto"/>
      </w:pPr>
      <w:r>
        <w:separator/>
      </w:r>
    </w:p>
  </w:endnote>
  <w:endnote w:type="continuationSeparator" w:id="0">
    <w:p w:rsidR="004E715F" w:rsidRDefault="004E715F" w:rsidP="00D262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715F" w:rsidRDefault="004E715F" w:rsidP="00D2629E">
      <w:pPr>
        <w:spacing w:after="0" w:line="240" w:lineRule="auto"/>
      </w:pPr>
      <w:r>
        <w:separator/>
      </w:r>
    </w:p>
  </w:footnote>
  <w:footnote w:type="continuationSeparator" w:id="0">
    <w:p w:rsidR="004E715F" w:rsidRDefault="004E715F" w:rsidP="00D262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629E" w:rsidRPr="00A678A8" w:rsidRDefault="00A678A8">
    <w:pPr>
      <w:pStyle w:val="Header"/>
      <w:rPr>
        <w:b/>
        <w:color w:val="FFFFFF" w:themeColor="background1"/>
        <w:sz w:val="56"/>
      </w:rPr>
    </w:pPr>
    <w:r w:rsidRPr="00B4248C"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192BF3CA" wp14:editId="46343B10">
          <wp:simplePos x="0" y="0"/>
          <wp:positionH relativeFrom="column">
            <wp:posOffset>8497439</wp:posOffset>
          </wp:positionH>
          <wp:positionV relativeFrom="paragraph">
            <wp:posOffset>-124460</wp:posOffset>
          </wp:positionV>
          <wp:extent cx="1113304" cy="8636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DM White Outline.eps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318"/>
                  <a:stretch/>
                </pic:blipFill>
                <pic:spPr bwMode="auto">
                  <a:xfrm>
                    <a:off x="0" y="0"/>
                    <a:ext cx="1113304" cy="86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678A8">
      <w:rPr>
        <w:b/>
        <w:noProof/>
        <w:color w:val="FFFFFF" w:themeColor="background1"/>
        <w:sz w:val="56"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32EBFAD9" wp14:editId="22031360">
              <wp:simplePos x="0" y="0"/>
              <wp:positionH relativeFrom="column">
                <wp:posOffset>-739140</wp:posOffset>
              </wp:positionH>
              <wp:positionV relativeFrom="paragraph">
                <wp:posOffset>-537210</wp:posOffset>
              </wp:positionV>
              <wp:extent cx="10756900" cy="1633220"/>
              <wp:effectExtent l="0" t="0" r="6350" b="508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756900" cy="1633220"/>
                      </a:xfrm>
                      <a:prstGeom prst="rect">
                        <a:avLst/>
                      </a:prstGeom>
                      <a:solidFill>
                        <a:srgbClr val="00A3DB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4" o:spid="_x0000_s1026" style="position:absolute;margin-left:-58.2pt;margin-top:-42.3pt;width:847pt;height:128.6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" fillcolor="#00a3db" stroked="f" strokeweight="1pt"/>
          </w:pict>
        </mc:Fallback>
      </mc:AlternateContent>
    </w:r>
    <w:r w:rsidRPr="00A678A8">
      <w:rPr>
        <w:b/>
        <w:color w:val="FFFFFF" w:themeColor="background1"/>
        <w:sz w:val="56"/>
      </w:rPr>
      <w:t>Make Your Monday</w:t>
    </w:r>
  </w:p>
  <w:p w:rsidR="00A678A8" w:rsidRPr="00A678A8" w:rsidRDefault="00A678A8">
    <w:pPr>
      <w:pStyle w:val="Header"/>
      <w:rPr>
        <w:color w:val="FFFFFF" w:themeColor="background1"/>
        <w:sz w:val="40"/>
      </w:rPr>
    </w:pPr>
    <w:r w:rsidRPr="00A678A8">
      <w:rPr>
        <w:color w:val="FFFFFF" w:themeColor="background1"/>
        <w:sz w:val="40"/>
      </w:rPr>
      <w:t>Body Sculpture</w:t>
    </w:r>
  </w:p>
  <w:p w:rsidR="00D2629E" w:rsidRPr="00A678A8" w:rsidRDefault="00D2629E">
    <w:pPr>
      <w:pStyle w:val="Header"/>
      <w:rPr>
        <w:color w:val="FFFFFF" w:themeColor="background1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629E" w:rsidRPr="00B4248C" w:rsidRDefault="001F2043" w:rsidP="00B4248C">
    <w:pPr>
      <w:pStyle w:val="Title"/>
    </w:pPr>
    <w:r w:rsidRPr="00B4248C">
      <w:rPr>
        <w:lang w:eastAsia="en-GB"/>
      </w:rPr>
      <w:drawing>
        <wp:anchor distT="0" distB="0" distL="114300" distR="114300" simplePos="0" relativeHeight="251658240" behindDoc="1" locked="0" layoutInCell="1" allowOverlap="1" wp14:anchorId="004FFB4D" wp14:editId="705A3287">
          <wp:simplePos x="0" y="0"/>
          <wp:positionH relativeFrom="column">
            <wp:posOffset>8345443</wp:posOffset>
          </wp:positionH>
          <wp:positionV relativeFrom="paragraph">
            <wp:posOffset>-95885</wp:posOffset>
          </wp:positionV>
          <wp:extent cx="1113304" cy="863600"/>
          <wp:effectExtent l="0" t="0" r="4445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DM White Outline.eps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318"/>
                  <a:stretch/>
                </pic:blipFill>
                <pic:spPr bwMode="auto">
                  <a:xfrm>
                    <a:off x="0" y="0"/>
                    <a:ext cx="1122703" cy="8708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4248C">
      <w:rPr>
        <w:lang w:eastAsia="en-GB"/>
      </w:rPr>
      <mc:AlternateContent>
        <mc:Choice Requires="wps">
          <w:drawing>
            <wp:anchor distT="0" distB="0" distL="114300" distR="114300" simplePos="0" relativeHeight="251657215" behindDoc="1" locked="0" layoutInCell="1" allowOverlap="1" wp14:anchorId="66488528" wp14:editId="13781BE8">
              <wp:simplePos x="0" y="0"/>
              <wp:positionH relativeFrom="column">
                <wp:posOffset>-758190</wp:posOffset>
              </wp:positionH>
              <wp:positionV relativeFrom="paragraph">
                <wp:posOffset>-565785</wp:posOffset>
              </wp:positionV>
              <wp:extent cx="10756900" cy="1633220"/>
              <wp:effectExtent l="0" t="0" r="0" b="5080"/>
              <wp:wrapNone/>
              <wp:docPr id="17" name="Rect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756900" cy="1633220"/>
                      </a:xfrm>
                      <a:prstGeom prst="rect">
                        <a:avLst/>
                      </a:prstGeom>
                      <a:solidFill>
                        <a:srgbClr val="00A3DB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-59.7pt;margin-top:-44.55pt;width:847pt;height:128.6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" fillcolor="#00a3db" stroked="f" strokeweight="1pt"/>
          </w:pict>
        </mc:Fallback>
      </mc:AlternateContent>
    </w:r>
    <w:r w:rsidR="004E715F">
      <w:t>Make Your Monday</w:t>
    </w:r>
    <w:r w:rsidR="00D2629E" w:rsidRPr="00B4248C">
      <w:t xml:space="preserve">  </w:t>
    </w:r>
  </w:p>
  <w:p w:rsidR="00D2629E" w:rsidRPr="00B4248C" w:rsidRDefault="004E715F" w:rsidP="00B4248C">
    <w:pPr>
      <w:pStyle w:val="Subtitle"/>
    </w:pPr>
    <w:r>
      <w:t>Body Sculpture</w:t>
    </w:r>
    <w:r w:rsidR="00D2629E" w:rsidRPr="00B4248C">
      <w:t xml:space="preserve">    </w:t>
    </w:r>
  </w:p>
  <w:p w:rsidR="001F2043" w:rsidRDefault="001F204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E84A7D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CCAECDB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8668DD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AE4102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532A46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8BAEBA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31005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67A2DF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F38AD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998AD0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C2F1182"/>
    <w:multiLevelType w:val="hybridMultilevel"/>
    <w:tmpl w:val="BEA2D0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715F"/>
    <w:rsid w:val="000121AD"/>
    <w:rsid w:val="00057088"/>
    <w:rsid w:val="00086454"/>
    <w:rsid w:val="00143F0F"/>
    <w:rsid w:val="0017779A"/>
    <w:rsid w:val="001878FF"/>
    <w:rsid w:val="001F2043"/>
    <w:rsid w:val="00226CAD"/>
    <w:rsid w:val="00315535"/>
    <w:rsid w:val="0036032B"/>
    <w:rsid w:val="00462671"/>
    <w:rsid w:val="004B57CD"/>
    <w:rsid w:val="004E715F"/>
    <w:rsid w:val="005038D2"/>
    <w:rsid w:val="0055426A"/>
    <w:rsid w:val="005D2422"/>
    <w:rsid w:val="00614314"/>
    <w:rsid w:val="00656943"/>
    <w:rsid w:val="00656F1D"/>
    <w:rsid w:val="00685C6F"/>
    <w:rsid w:val="00687E77"/>
    <w:rsid w:val="006B59FD"/>
    <w:rsid w:val="007B7D80"/>
    <w:rsid w:val="008206A7"/>
    <w:rsid w:val="00845F95"/>
    <w:rsid w:val="008627C1"/>
    <w:rsid w:val="008F0FCB"/>
    <w:rsid w:val="00A436F8"/>
    <w:rsid w:val="00A678A8"/>
    <w:rsid w:val="00AA4869"/>
    <w:rsid w:val="00AD5F1A"/>
    <w:rsid w:val="00B04A5E"/>
    <w:rsid w:val="00B4248C"/>
    <w:rsid w:val="00B65754"/>
    <w:rsid w:val="00B72568"/>
    <w:rsid w:val="00BD1444"/>
    <w:rsid w:val="00C05DFF"/>
    <w:rsid w:val="00C57258"/>
    <w:rsid w:val="00CC6232"/>
    <w:rsid w:val="00CD49D0"/>
    <w:rsid w:val="00D01144"/>
    <w:rsid w:val="00D2629E"/>
    <w:rsid w:val="00D83AD2"/>
    <w:rsid w:val="00DA30EF"/>
    <w:rsid w:val="00E17544"/>
    <w:rsid w:val="00E17732"/>
    <w:rsid w:val="00E34EC9"/>
    <w:rsid w:val="00E63542"/>
    <w:rsid w:val="00EE4E68"/>
    <w:rsid w:val="00EF1311"/>
    <w:rsid w:val="00F256C3"/>
    <w:rsid w:val="00F30065"/>
    <w:rsid w:val="00F524C5"/>
    <w:rsid w:val="00F95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4248C"/>
    <w:pPr>
      <w:spacing w:after="0" w:line="240" w:lineRule="auto"/>
      <w:contextualSpacing/>
    </w:pPr>
    <w:rPr>
      <w:rFonts w:ascii="Calibri" w:eastAsiaTheme="majorEastAsia" w:hAnsi="Calibri" w:cstheme="majorBidi"/>
      <w:b/>
      <w:bCs/>
      <w:noProof/>
      <w:color w:val="FFFFFF" w:themeColor="background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4248C"/>
    <w:rPr>
      <w:rFonts w:ascii="Calibri" w:eastAsiaTheme="majorEastAsia" w:hAnsi="Calibri" w:cstheme="majorBidi"/>
      <w:b/>
      <w:bCs/>
      <w:noProof/>
      <w:color w:val="FFFFFF" w:themeColor="background1"/>
      <w:spacing w:val="-10"/>
      <w:kern w:val="28"/>
      <w:sz w:val="56"/>
      <w:szCs w:val="56"/>
    </w:rPr>
  </w:style>
  <w:style w:type="paragraph" w:styleId="Subtitle">
    <w:name w:val="Subtitle"/>
    <w:basedOn w:val="Title"/>
    <w:next w:val="Normal"/>
    <w:link w:val="SubtitleChar"/>
    <w:uiPriority w:val="11"/>
    <w:qFormat/>
    <w:rsid w:val="00B4248C"/>
    <w:rPr>
      <w:b w:val="0"/>
      <w:bCs w:val="0"/>
      <w:sz w:val="40"/>
      <w:szCs w:val="40"/>
    </w:rPr>
  </w:style>
  <w:style w:type="character" w:customStyle="1" w:styleId="SubtitleChar">
    <w:name w:val="Subtitle Char"/>
    <w:basedOn w:val="DefaultParagraphFont"/>
    <w:link w:val="Subtitle"/>
    <w:uiPriority w:val="11"/>
    <w:rsid w:val="00B4248C"/>
    <w:rPr>
      <w:rFonts w:ascii="Calibri" w:eastAsiaTheme="majorEastAsia" w:hAnsi="Calibri" w:cstheme="majorBidi"/>
      <w:noProof/>
      <w:color w:val="FFFFFF" w:themeColor="background1"/>
      <w:spacing w:val="-10"/>
      <w:kern w:val="28"/>
      <w:sz w:val="40"/>
      <w:szCs w:val="40"/>
    </w:rPr>
  </w:style>
  <w:style w:type="paragraph" w:styleId="Header">
    <w:name w:val="header"/>
    <w:basedOn w:val="Normal"/>
    <w:link w:val="HeaderChar"/>
    <w:uiPriority w:val="99"/>
    <w:unhideWhenUsed/>
    <w:rsid w:val="00D262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629E"/>
  </w:style>
  <w:style w:type="paragraph" w:styleId="Footer">
    <w:name w:val="footer"/>
    <w:basedOn w:val="Normal"/>
    <w:link w:val="FooterChar"/>
    <w:uiPriority w:val="99"/>
    <w:unhideWhenUsed/>
    <w:rsid w:val="00D262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629E"/>
  </w:style>
  <w:style w:type="paragraph" w:styleId="BalloonText">
    <w:name w:val="Balloon Text"/>
    <w:basedOn w:val="Normal"/>
    <w:link w:val="BalloonTextChar"/>
    <w:uiPriority w:val="99"/>
    <w:semiHidden/>
    <w:unhideWhenUsed/>
    <w:rsid w:val="00AA4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86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678A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4248C"/>
    <w:pPr>
      <w:spacing w:after="0" w:line="240" w:lineRule="auto"/>
      <w:contextualSpacing/>
    </w:pPr>
    <w:rPr>
      <w:rFonts w:ascii="Calibri" w:eastAsiaTheme="majorEastAsia" w:hAnsi="Calibri" w:cstheme="majorBidi"/>
      <w:b/>
      <w:bCs/>
      <w:noProof/>
      <w:color w:val="FFFFFF" w:themeColor="background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4248C"/>
    <w:rPr>
      <w:rFonts w:ascii="Calibri" w:eastAsiaTheme="majorEastAsia" w:hAnsi="Calibri" w:cstheme="majorBidi"/>
      <w:b/>
      <w:bCs/>
      <w:noProof/>
      <w:color w:val="FFFFFF" w:themeColor="background1"/>
      <w:spacing w:val="-10"/>
      <w:kern w:val="28"/>
      <w:sz w:val="56"/>
      <w:szCs w:val="56"/>
    </w:rPr>
  </w:style>
  <w:style w:type="paragraph" w:styleId="Subtitle">
    <w:name w:val="Subtitle"/>
    <w:basedOn w:val="Title"/>
    <w:next w:val="Normal"/>
    <w:link w:val="SubtitleChar"/>
    <w:uiPriority w:val="11"/>
    <w:qFormat/>
    <w:rsid w:val="00B4248C"/>
    <w:rPr>
      <w:b w:val="0"/>
      <w:bCs w:val="0"/>
      <w:sz w:val="40"/>
      <w:szCs w:val="40"/>
    </w:rPr>
  </w:style>
  <w:style w:type="character" w:customStyle="1" w:styleId="SubtitleChar">
    <w:name w:val="Subtitle Char"/>
    <w:basedOn w:val="DefaultParagraphFont"/>
    <w:link w:val="Subtitle"/>
    <w:uiPriority w:val="11"/>
    <w:rsid w:val="00B4248C"/>
    <w:rPr>
      <w:rFonts w:ascii="Calibri" w:eastAsiaTheme="majorEastAsia" w:hAnsi="Calibri" w:cstheme="majorBidi"/>
      <w:noProof/>
      <w:color w:val="FFFFFF" w:themeColor="background1"/>
      <w:spacing w:val="-10"/>
      <w:kern w:val="28"/>
      <w:sz w:val="40"/>
      <w:szCs w:val="40"/>
    </w:rPr>
  </w:style>
  <w:style w:type="paragraph" w:styleId="Header">
    <w:name w:val="header"/>
    <w:basedOn w:val="Normal"/>
    <w:link w:val="HeaderChar"/>
    <w:uiPriority w:val="99"/>
    <w:unhideWhenUsed/>
    <w:rsid w:val="00D262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629E"/>
  </w:style>
  <w:style w:type="paragraph" w:styleId="Footer">
    <w:name w:val="footer"/>
    <w:basedOn w:val="Normal"/>
    <w:link w:val="FooterChar"/>
    <w:uiPriority w:val="99"/>
    <w:unhideWhenUsed/>
    <w:rsid w:val="00D262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629E"/>
  </w:style>
  <w:style w:type="paragraph" w:styleId="BalloonText">
    <w:name w:val="Balloon Text"/>
    <w:basedOn w:val="Normal"/>
    <w:link w:val="BalloonTextChar"/>
    <w:uiPriority w:val="99"/>
    <w:semiHidden/>
    <w:unhideWhenUsed/>
    <w:rsid w:val="00AA4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86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678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0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emf"/><Relationship Id="rId5" Type="http://schemas.openxmlformats.org/officeDocument/2006/relationships/settings" Target="settings.xml"/><Relationship Id="rId15" Type="http://schemas.openxmlformats.org/officeDocument/2006/relationships/image" Target="media/image30.emf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rabiR\AppData\Local\Temp\Temp2_drive-download-20200623T145239Z-001.zip\DM%20Resource%20Template%20Landscape%20blue.dotx" TargetMode="External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ACE6D4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EC15C5A-0160-4504-80DC-69EC2D66A0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DM Resource Template Landscape blue</Template>
  <TotalTime>304</TotalTime>
  <Pages>2</Pages>
  <Words>135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Derby City Council</Company>
  <LinksUpToDate>false</LinksUpToDate>
  <CharactersWithSpaces>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Royah Darabi</dc:creator>
  <cp:lastModifiedBy>Royah Darabi</cp:lastModifiedBy>
  <cp:revision>7</cp:revision>
  <dcterms:created xsi:type="dcterms:W3CDTF">2020-07-17T08:48:00Z</dcterms:created>
  <dcterms:modified xsi:type="dcterms:W3CDTF">2020-07-20T13:42:00Z</dcterms:modified>
</cp:coreProperties>
</file>