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D53" w:rsidRPr="00EA6D53" w:rsidRDefault="00EA6D53">
      <w:pPr>
        <w:rPr>
          <w:rFonts w:asciiTheme="majorHAnsi" w:hAnsiTheme="majorHAnsi"/>
          <w:bCs/>
          <w:sz w:val="28"/>
          <w:szCs w:val="28"/>
        </w:rPr>
      </w:pPr>
      <w:r w:rsidRPr="00EA6D53">
        <w:rPr>
          <w:rFonts w:asciiTheme="majorHAnsi" w:hAnsiTheme="majorHAnsi"/>
          <w:b/>
          <w:bCs/>
          <w:sz w:val="28"/>
          <w:szCs w:val="28"/>
        </w:rPr>
        <w:t xml:space="preserve">Audience: </w:t>
      </w:r>
      <w:r w:rsidRPr="00EA6D53">
        <w:rPr>
          <w:rFonts w:asciiTheme="majorHAnsi" w:hAnsiTheme="majorHAnsi"/>
          <w:bCs/>
          <w:sz w:val="28"/>
          <w:szCs w:val="28"/>
        </w:rPr>
        <w:t xml:space="preserve">Suitable for children aged </w:t>
      </w:r>
      <w:r w:rsidR="009707F7">
        <w:rPr>
          <w:rFonts w:asciiTheme="majorHAnsi" w:hAnsiTheme="majorHAnsi"/>
          <w:bCs/>
          <w:sz w:val="28"/>
          <w:szCs w:val="28"/>
        </w:rPr>
        <w:t>5</w:t>
      </w:r>
      <w:r w:rsidRPr="00EA6D53">
        <w:rPr>
          <w:rFonts w:asciiTheme="majorHAnsi" w:hAnsiTheme="majorHAnsi"/>
          <w:bCs/>
          <w:sz w:val="28"/>
          <w:szCs w:val="28"/>
        </w:rPr>
        <w:t>+</w:t>
      </w:r>
      <w:r w:rsidR="00386E90">
        <w:rPr>
          <w:rFonts w:asciiTheme="majorHAnsi" w:hAnsiTheme="majorHAnsi"/>
          <w:bCs/>
          <w:sz w:val="28"/>
          <w:szCs w:val="28"/>
        </w:rPr>
        <w:t xml:space="preserve"> with their grown-ups.</w:t>
      </w:r>
    </w:p>
    <w:p w:rsidR="00EA6D53" w:rsidRPr="002A23F0" w:rsidRDefault="00EA6D53">
      <w:pPr>
        <w:rPr>
          <w:rFonts w:asciiTheme="majorHAnsi" w:hAnsiTheme="majorHAnsi"/>
          <w:bCs/>
          <w:sz w:val="28"/>
          <w:szCs w:val="28"/>
        </w:rPr>
      </w:pPr>
      <w:r w:rsidRPr="00EA6D53">
        <w:rPr>
          <w:rFonts w:asciiTheme="majorHAnsi" w:hAnsiTheme="majorHAnsi"/>
          <w:b/>
          <w:bCs/>
          <w:sz w:val="28"/>
          <w:szCs w:val="28"/>
        </w:rPr>
        <w:t>This activity is great for:</w:t>
      </w:r>
      <w:r w:rsidR="001E1048">
        <w:rPr>
          <w:rFonts w:asciiTheme="majorHAnsi" w:hAnsiTheme="majorHAnsi"/>
          <w:bCs/>
          <w:sz w:val="28"/>
          <w:szCs w:val="28"/>
        </w:rPr>
        <w:t xml:space="preserve"> building relationships and being creative. </w:t>
      </w:r>
    </w:p>
    <w:p w:rsidR="00EA6D53" w:rsidRPr="00EA6D53" w:rsidRDefault="00EA6D53">
      <w:pPr>
        <w:rPr>
          <w:rFonts w:asciiTheme="majorHAnsi" w:hAnsiTheme="majorHAnsi"/>
          <w:bCs/>
          <w:sz w:val="28"/>
          <w:szCs w:val="28"/>
        </w:rPr>
      </w:pPr>
      <w:r w:rsidRPr="00EA6D53">
        <w:rPr>
          <w:rFonts w:asciiTheme="majorHAnsi" w:hAnsiTheme="majorHAnsi"/>
          <w:b/>
          <w:bCs/>
          <w:sz w:val="28"/>
          <w:szCs w:val="28"/>
        </w:rPr>
        <w:t xml:space="preserve">How long will it take to make? </w:t>
      </w:r>
      <w:r w:rsidR="009707F7">
        <w:rPr>
          <w:rFonts w:asciiTheme="majorHAnsi" w:hAnsiTheme="majorHAnsi"/>
          <w:bCs/>
          <w:sz w:val="28"/>
          <w:szCs w:val="28"/>
        </w:rPr>
        <w:t xml:space="preserve">About </w:t>
      </w:r>
      <w:r w:rsidR="001E1048">
        <w:rPr>
          <w:rFonts w:asciiTheme="majorHAnsi" w:hAnsiTheme="majorHAnsi"/>
          <w:bCs/>
          <w:sz w:val="28"/>
          <w:szCs w:val="28"/>
        </w:rPr>
        <w:t>15</w:t>
      </w:r>
      <w:r w:rsidR="00343936">
        <w:rPr>
          <w:rFonts w:asciiTheme="majorHAnsi" w:hAnsiTheme="majorHAnsi"/>
          <w:bCs/>
          <w:sz w:val="28"/>
          <w:szCs w:val="28"/>
        </w:rPr>
        <w:t xml:space="preserve"> minutes</w:t>
      </w:r>
      <w:r w:rsidR="009707F7">
        <w:rPr>
          <w:rFonts w:asciiTheme="majorHAnsi" w:hAnsiTheme="majorHAnsi"/>
          <w:bCs/>
          <w:sz w:val="28"/>
          <w:szCs w:val="28"/>
        </w:rPr>
        <w:t xml:space="preserve">, </w:t>
      </w:r>
      <w:r w:rsidRPr="00EA6D53">
        <w:rPr>
          <w:rFonts w:asciiTheme="majorHAnsi" w:hAnsiTheme="majorHAnsi"/>
          <w:bCs/>
          <w:sz w:val="28"/>
          <w:szCs w:val="28"/>
        </w:rPr>
        <w:t xml:space="preserve">but </w:t>
      </w:r>
      <w:r>
        <w:rPr>
          <w:rFonts w:asciiTheme="majorHAnsi" w:hAnsiTheme="majorHAnsi"/>
          <w:bCs/>
          <w:sz w:val="28"/>
          <w:szCs w:val="28"/>
        </w:rPr>
        <w:t>can take longer depending on how detail</w:t>
      </w:r>
      <w:r w:rsidR="007427B3">
        <w:rPr>
          <w:rFonts w:asciiTheme="majorHAnsi" w:hAnsiTheme="majorHAnsi"/>
          <w:bCs/>
          <w:sz w:val="28"/>
          <w:szCs w:val="28"/>
        </w:rPr>
        <w:t>ed</w:t>
      </w:r>
      <w:r w:rsidR="009707F7">
        <w:rPr>
          <w:rFonts w:asciiTheme="majorHAnsi" w:hAnsiTheme="majorHAnsi"/>
          <w:bCs/>
          <w:sz w:val="28"/>
          <w:szCs w:val="28"/>
        </w:rPr>
        <w:t xml:space="preserve"> you would like to be!</w:t>
      </w:r>
    </w:p>
    <w:p w:rsidR="00BF7C69" w:rsidRPr="00287473" w:rsidRDefault="00614314" w:rsidP="00BF7C69">
      <w:pPr>
        <w:rPr>
          <w:rFonts w:asciiTheme="majorHAnsi" w:hAnsiTheme="majorHAnsi"/>
          <w:sz w:val="28"/>
          <w:szCs w:val="28"/>
        </w:rPr>
      </w:pPr>
      <w:r w:rsidRPr="00BF7C69">
        <w:rPr>
          <w:rFonts w:asciiTheme="majorHAnsi" w:hAnsiTheme="majorHAnsi"/>
          <w:b/>
          <w:bCs/>
          <w:sz w:val="28"/>
          <w:szCs w:val="28"/>
        </w:rPr>
        <w:t>Introduction</w:t>
      </w:r>
      <w:r w:rsidR="00685C6F" w:rsidRPr="00BF7C69">
        <w:rPr>
          <w:rFonts w:asciiTheme="majorHAnsi" w:hAnsiTheme="majorHAnsi"/>
          <w:b/>
          <w:bCs/>
          <w:sz w:val="28"/>
          <w:szCs w:val="28"/>
        </w:rPr>
        <w:t>:</w:t>
      </w:r>
      <w:r w:rsidR="001E1048">
        <w:rPr>
          <w:rFonts w:asciiTheme="majorHAnsi" w:hAnsiTheme="majorHAnsi"/>
          <w:bCs/>
          <w:i/>
          <w:sz w:val="28"/>
          <w:szCs w:val="28"/>
        </w:rPr>
        <w:t xml:space="preserve"> </w:t>
      </w:r>
      <w:r w:rsidR="00287473">
        <w:rPr>
          <w:rFonts w:asciiTheme="majorHAnsi" w:hAnsiTheme="majorHAnsi"/>
          <w:bCs/>
          <w:sz w:val="28"/>
          <w:szCs w:val="28"/>
        </w:rPr>
        <w:t>You may</w:t>
      </w:r>
      <w:r w:rsidR="001E1048">
        <w:rPr>
          <w:rFonts w:asciiTheme="majorHAnsi" w:hAnsiTheme="majorHAnsi"/>
          <w:bCs/>
          <w:sz w:val="28"/>
          <w:szCs w:val="28"/>
        </w:rPr>
        <w:t xml:space="preserve"> have noticed that some leaves are formed in the shape of a heart</w:t>
      </w:r>
      <w:r w:rsidR="00287473">
        <w:rPr>
          <w:rFonts w:asciiTheme="majorHAnsi" w:hAnsiTheme="majorHAnsi"/>
          <w:bCs/>
          <w:sz w:val="28"/>
          <w:szCs w:val="28"/>
        </w:rPr>
        <w:t>.</w:t>
      </w:r>
      <w:r w:rsidR="001E1048">
        <w:rPr>
          <w:rFonts w:asciiTheme="majorHAnsi" w:hAnsiTheme="majorHAnsi"/>
          <w:bCs/>
          <w:sz w:val="28"/>
          <w:szCs w:val="28"/>
        </w:rPr>
        <w:t xml:space="preserve"> One example is a plant known as </w:t>
      </w:r>
      <w:proofErr w:type="spellStart"/>
      <w:r w:rsidR="001E1048">
        <w:rPr>
          <w:rFonts w:asciiTheme="majorHAnsi" w:hAnsiTheme="majorHAnsi"/>
          <w:b/>
          <w:bCs/>
          <w:sz w:val="28"/>
          <w:szCs w:val="28"/>
        </w:rPr>
        <w:t>siliphium</w:t>
      </w:r>
      <w:proofErr w:type="spellEnd"/>
      <w:r w:rsidR="001E1048">
        <w:rPr>
          <w:rFonts w:asciiTheme="majorHAnsi" w:hAnsiTheme="majorHAnsi"/>
          <w:b/>
          <w:bCs/>
          <w:sz w:val="28"/>
          <w:szCs w:val="28"/>
        </w:rPr>
        <w:t xml:space="preserve">, </w:t>
      </w:r>
      <w:r w:rsidR="001E1048">
        <w:rPr>
          <w:rFonts w:asciiTheme="majorHAnsi" w:hAnsiTheme="majorHAnsi"/>
          <w:bCs/>
          <w:sz w:val="28"/>
          <w:szCs w:val="28"/>
        </w:rPr>
        <w:t>which was used in the Greek and Roman eras and had heart shaped seed pods</w:t>
      </w:r>
      <w:r w:rsidR="005858C3">
        <w:rPr>
          <w:rFonts w:asciiTheme="majorHAnsi" w:hAnsiTheme="majorHAnsi"/>
          <w:bCs/>
          <w:sz w:val="28"/>
          <w:szCs w:val="28"/>
        </w:rPr>
        <w:t>, and this may have started the tradition of using this shape to express love</w:t>
      </w:r>
      <w:r w:rsidR="001E1048">
        <w:rPr>
          <w:rFonts w:asciiTheme="majorHAnsi" w:hAnsiTheme="majorHAnsi"/>
          <w:bCs/>
          <w:sz w:val="28"/>
          <w:szCs w:val="28"/>
        </w:rPr>
        <w:t xml:space="preserve">. </w:t>
      </w:r>
      <w:r w:rsidR="005858C3">
        <w:rPr>
          <w:rFonts w:asciiTheme="majorHAnsi" w:hAnsiTheme="majorHAnsi"/>
          <w:bCs/>
          <w:sz w:val="28"/>
          <w:szCs w:val="28"/>
        </w:rPr>
        <w:t xml:space="preserve">In our World Collection Gallery, we have a wonderful example of nature being represented in art with this brass box, which may represent the </w:t>
      </w:r>
      <w:r w:rsidR="005858C3">
        <w:rPr>
          <w:rFonts w:asciiTheme="majorHAnsi" w:hAnsiTheme="majorHAnsi"/>
          <w:b/>
          <w:bCs/>
          <w:sz w:val="28"/>
          <w:szCs w:val="28"/>
        </w:rPr>
        <w:t>betel leaf.</w:t>
      </w:r>
      <w:r w:rsidR="00287473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287473">
        <w:rPr>
          <w:rFonts w:asciiTheme="majorHAnsi" w:hAnsiTheme="majorHAnsi"/>
          <w:bCs/>
          <w:sz w:val="28"/>
          <w:szCs w:val="28"/>
        </w:rPr>
        <w:t>In this Make, we’ll show you how to create a thoughtful card for your loved ones by combining the heart and leaf shape in an eye catching design.</w:t>
      </w:r>
    </w:p>
    <w:p w:rsidR="00685C6F" w:rsidRPr="00EA6D53" w:rsidRDefault="005858C3" w:rsidP="00CB536A">
      <w:pPr>
        <w:ind w:firstLine="360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D47F67" wp14:editId="55286EE1">
                <wp:simplePos x="0" y="0"/>
                <wp:positionH relativeFrom="column">
                  <wp:posOffset>-635</wp:posOffset>
                </wp:positionH>
                <wp:positionV relativeFrom="paragraph">
                  <wp:posOffset>2471420</wp:posOffset>
                </wp:positionV>
                <wp:extent cx="3343275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8C3" w:rsidRPr="005858C3" w:rsidRDefault="005858C3" w:rsidP="005858C3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858C3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Kashmir, India/Pakistan, Asia.</w:t>
                            </w:r>
                            <w:proofErr w:type="gramEnd"/>
                          </w:p>
                          <w:p w:rsidR="005858C3" w:rsidRPr="005858C3" w:rsidRDefault="005858C3" w:rsidP="005858C3">
                            <w:pPr>
                              <w:jc w:val="center"/>
                            </w:pPr>
                            <w:proofErr w:type="gramStart"/>
                            <w:r w:rsidRPr="005858C3">
                              <w:t>19</w:t>
                            </w:r>
                            <w:r w:rsidRPr="005858C3">
                              <w:rPr>
                                <w:vertAlign w:val="superscript"/>
                              </w:rPr>
                              <w:t>th</w:t>
                            </w:r>
                            <w:r w:rsidRPr="005858C3">
                              <w:t xml:space="preserve"> – early 20</w:t>
                            </w:r>
                            <w:r w:rsidRPr="005858C3">
                              <w:rPr>
                                <w:vertAlign w:val="superscript"/>
                              </w:rPr>
                              <w:t>th</w:t>
                            </w:r>
                            <w:r w:rsidRPr="005858C3">
                              <w:t xml:space="preserve"> Century.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.05pt;margin-top:194.6pt;width:263.2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" stroked="f">
                <v:textbox style="mso-fit-shape-to-text:t" inset="0,0,0,0">
                  <w:txbxContent>
                    <w:p w:rsidR="005858C3" w:rsidRPr="005858C3" w:rsidRDefault="005858C3" w:rsidP="005858C3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5858C3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Kashmir, India/Pakistan, Asia.</w:t>
                      </w:r>
                      <w:proofErr w:type="gramEnd"/>
                    </w:p>
                    <w:p w:rsidR="005858C3" w:rsidRPr="005858C3" w:rsidRDefault="005858C3" w:rsidP="005858C3">
                      <w:pPr>
                        <w:jc w:val="center"/>
                      </w:pPr>
                      <w:proofErr w:type="gramStart"/>
                      <w:r w:rsidRPr="005858C3">
                        <w:t>19</w:t>
                      </w:r>
                      <w:r w:rsidRPr="005858C3">
                        <w:rPr>
                          <w:vertAlign w:val="superscript"/>
                        </w:rPr>
                        <w:t>th</w:t>
                      </w:r>
                      <w:r w:rsidRPr="005858C3">
                        <w:t xml:space="preserve"> – early 20</w:t>
                      </w:r>
                      <w:r w:rsidRPr="005858C3">
                        <w:rPr>
                          <w:vertAlign w:val="superscript"/>
                        </w:rPr>
                        <w:t>th</w:t>
                      </w:r>
                      <w:r w:rsidRPr="005858C3">
                        <w:t xml:space="preserve"> Century.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E1048">
        <w:rPr>
          <w:rFonts w:asciiTheme="majorHAnsi" w:hAnsiTheme="maj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747CA5BF" wp14:editId="6CEF8785">
            <wp:simplePos x="0" y="0"/>
            <wp:positionH relativeFrom="column">
              <wp:posOffset>-635</wp:posOffset>
            </wp:positionH>
            <wp:positionV relativeFrom="paragraph">
              <wp:posOffset>200025</wp:posOffset>
            </wp:positionV>
            <wp:extent cx="3343275" cy="221424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6F" w:rsidRPr="00EA6D53">
        <w:rPr>
          <w:rFonts w:asciiTheme="majorHAnsi" w:hAnsiTheme="majorHAnsi"/>
          <w:b/>
          <w:sz w:val="28"/>
          <w:szCs w:val="28"/>
        </w:rPr>
        <w:t>You will need:</w:t>
      </w:r>
    </w:p>
    <w:p w:rsidR="0088660E" w:rsidRPr="0088660E" w:rsidRDefault="00C66957" w:rsidP="0088660E">
      <w:pPr>
        <w:pStyle w:val="ListParagraph"/>
        <w:numPr>
          <w:ilvl w:val="0"/>
          <w:numId w:val="13"/>
        </w:numPr>
        <w:rPr>
          <w:rFonts w:asciiTheme="majorHAnsi" w:hAnsiTheme="majorHAnsi"/>
          <w:sz w:val="36"/>
          <w:szCs w:val="28"/>
        </w:rPr>
      </w:pPr>
      <w:r>
        <w:rPr>
          <w:sz w:val="28"/>
        </w:rPr>
        <w:t>An A4 piece of white paper or card</w:t>
      </w:r>
      <w:r w:rsidR="0088660E" w:rsidRPr="0088660E">
        <w:rPr>
          <w:sz w:val="28"/>
        </w:rPr>
        <w:t xml:space="preserve"> </w:t>
      </w:r>
      <w:r w:rsidR="00E87296">
        <w:rPr>
          <w:sz w:val="28"/>
        </w:rPr>
        <w:t xml:space="preserve">    </w:t>
      </w:r>
    </w:p>
    <w:p w:rsidR="0088660E" w:rsidRPr="0088660E" w:rsidRDefault="00C66957" w:rsidP="0088660E">
      <w:pPr>
        <w:pStyle w:val="ListParagraph"/>
        <w:numPr>
          <w:ilvl w:val="0"/>
          <w:numId w:val="13"/>
        </w:numPr>
        <w:rPr>
          <w:rFonts w:asciiTheme="majorHAnsi" w:hAnsiTheme="majorHAnsi"/>
          <w:sz w:val="36"/>
          <w:szCs w:val="28"/>
        </w:rPr>
      </w:pPr>
      <w:r>
        <w:rPr>
          <w:sz w:val="28"/>
        </w:rPr>
        <w:t xml:space="preserve">Red paper or card </w:t>
      </w:r>
    </w:p>
    <w:p w:rsidR="00C66957" w:rsidRPr="0088257D" w:rsidRDefault="0088257D" w:rsidP="00C66957">
      <w:pPr>
        <w:pStyle w:val="ListParagraph"/>
        <w:numPr>
          <w:ilvl w:val="0"/>
          <w:numId w:val="13"/>
        </w:numPr>
        <w:rPr>
          <w:rFonts w:asciiTheme="majorHAnsi" w:hAnsiTheme="majorHAnsi"/>
          <w:sz w:val="36"/>
          <w:szCs w:val="28"/>
        </w:rPr>
      </w:pPr>
      <w:r>
        <w:rPr>
          <w:sz w:val="28"/>
        </w:rPr>
        <w:t>Brown and green paint</w:t>
      </w:r>
    </w:p>
    <w:p w:rsidR="0088257D" w:rsidRPr="00C66957" w:rsidRDefault="0088257D" w:rsidP="00C66957">
      <w:pPr>
        <w:pStyle w:val="ListParagraph"/>
        <w:numPr>
          <w:ilvl w:val="0"/>
          <w:numId w:val="13"/>
        </w:numPr>
        <w:rPr>
          <w:rFonts w:asciiTheme="majorHAnsi" w:hAnsiTheme="majorHAnsi"/>
          <w:sz w:val="36"/>
          <w:szCs w:val="28"/>
        </w:rPr>
      </w:pPr>
      <w:r>
        <w:rPr>
          <w:sz w:val="28"/>
        </w:rPr>
        <w:t>Paint brushes</w:t>
      </w:r>
    </w:p>
    <w:p w:rsidR="00C66957" w:rsidRPr="00C66957" w:rsidRDefault="00C66957" w:rsidP="00C66957">
      <w:pPr>
        <w:pStyle w:val="ListParagraph"/>
        <w:numPr>
          <w:ilvl w:val="0"/>
          <w:numId w:val="13"/>
        </w:numPr>
        <w:rPr>
          <w:rFonts w:asciiTheme="majorHAnsi" w:hAnsiTheme="majorHAnsi"/>
          <w:sz w:val="36"/>
          <w:szCs w:val="28"/>
        </w:rPr>
      </w:pPr>
      <w:r>
        <w:rPr>
          <w:sz w:val="28"/>
        </w:rPr>
        <w:t xml:space="preserve">Scissors and glue </w:t>
      </w:r>
    </w:p>
    <w:p w:rsidR="002743F8" w:rsidRPr="00C66957" w:rsidRDefault="00C66957" w:rsidP="00C80171">
      <w:pPr>
        <w:pStyle w:val="ListParagraph"/>
        <w:numPr>
          <w:ilvl w:val="0"/>
          <w:numId w:val="13"/>
        </w:numPr>
        <w:rPr>
          <w:rFonts w:asciiTheme="majorHAnsi" w:hAnsiTheme="majorHAnsi"/>
          <w:sz w:val="32"/>
          <w:szCs w:val="28"/>
        </w:rPr>
      </w:pPr>
      <w:r w:rsidRPr="00C66957">
        <w:rPr>
          <w:sz w:val="28"/>
        </w:rPr>
        <w:t xml:space="preserve">Lolly pop sticks </w:t>
      </w:r>
      <w:r w:rsidR="00D4495B">
        <w:rPr>
          <w:sz w:val="28"/>
        </w:rPr>
        <w:t>/</w:t>
      </w:r>
      <w:r w:rsidRPr="00C66957">
        <w:rPr>
          <w:sz w:val="28"/>
        </w:rPr>
        <w:t xml:space="preserve"> coffee stirrers</w:t>
      </w:r>
      <w:r>
        <w:rPr>
          <w:sz w:val="28"/>
        </w:rPr>
        <w:t xml:space="preserve"> </w:t>
      </w:r>
      <w:r w:rsidR="00D4495B">
        <w:rPr>
          <w:sz w:val="28"/>
        </w:rPr>
        <w:t>or clean twigs</w:t>
      </w:r>
    </w:p>
    <w:p w:rsidR="002743F8" w:rsidRDefault="00343936" w:rsidP="00C80171">
      <w:pPr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C630A3" wp14:editId="3F449FD4">
                <wp:simplePos x="0" y="0"/>
                <wp:positionH relativeFrom="column">
                  <wp:posOffset>-201475</wp:posOffset>
                </wp:positionH>
                <wp:positionV relativeFrom="paragraph">
                  <wp:posOffset>1279</wp:posOffset>
                </wp:positionV>
                <wp:extent cx="9531985" cy="5690870"/>
                <wp:effectExtent l="0" t="0" r="0" b="50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985" cy="5690870"/>
                          <a:chOff x="-1" y="0"/>
                          <a:chExt cx="7484507" cy="5691117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2544045" cy="5691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4CAC" w:rsidRDefault="00C66957" w:rsidP="004438C5">
                              <w:pPr>
                                <w:pStyle w:val="ListParagraph"/>
                                <w:spacing w:after="0"/>
                                <w:ind w:left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51885BF" wp14:editId="68CF9FE4">
                                    <wp:extent cx="2520000" cy="25200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27641" r="38501" b="3977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9134E" w:rsidRDefault="00B9134E" w:rsidP="004438C5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438C5" w:rsidRPr="002330F3" w:rsidRDefault="004438C5" w:rsidP="004438C5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 w:rsidRPr="002330F3">
                                <w:rPr>
                                  <w:b/>
                                  <w:sz w:val="28"/>
                                </w:rPr>
                                <w:t>Step 1</w:t>
                              </w:r>
                            </w:p>
                            <w:p w:rsidR="00343936" w:rsidRDefault="00343936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Fold your piece of paper or card in half. </w:t>
                              </w:r>
                            </w:p>
                            <w:p w:rsidR="002330F3" w:rsidRDefault="00343936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Then, take a lolly stick and carefully paint one long edge of it brown. Press the painted edge onto the middle of your piece of paper to form the trunk of your tree. </w:t>
                              </w:r>
                            </w:p>
                            <w:p w:rsidR="00343936" w:rsidRPr="002330F3" w:rsidRDefault="0034393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Repeat this process using lolly pop sticks of different lengths to form the branches.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7539" y="27296"/>
                            <a:ext cx="2544045" cy="5663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FAD" w:rsidRDefault="00BB4FFB" w:rsidP="00A73FAD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4DB6C32" wp14:editId="097C1C6D">
                                    <wp:extent cx="2520000" cy="25200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1"/>
                                            <a:srcRect l="25085" r="37224" b="3295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9134E" w:rsidRDefault="00B9134E" w:rsidP="002330F3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2330F3" w:rsidRDefault="002330F3" w:rsidP="002330F3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 w:rsidRPr="002330F3">
                                <w:rPr>
                                  <w:b/>
                                  <w:sz w:val="28"/>
                                </w:rPr>
                                <w:t xml:space="preserve">Step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  <w:p w:rsidR="002743F8" w:rsidRDefault="00D4495B" w:rsidP="00D4495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Next, take a clean stick and dip the short edge in some green paint. Use this to create some leaves and buds on your tree. </w:t>
                              </w:r>
                            </w:p>
                            <w:p w:rsidR="00DA641C" w:rsidRPr="00D4495B" w:rsidRDefault="00DA641C" w:rsidP="00D4495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You can also add some buds at the bottom of your tree by sweeping your lolly stick in small, upward strokes. These could be </w:t>
                              </w:r>
                              <w:r w:rsidR="00287473">
                                <w:rPr>
                                  <w:sz w:val="28"/>
                                </w:rPr>
                                <w:t>spring</w:t>
                              </w:r>
                              <w:r>
                                <w:rPr>
                                  <w:sz w:val="28"/>
                                </w:rPr>
                                <w:t xml:space="preserve"> flowers like daffodils or </w:t>
                              </w:r>
                              <w:r w:rsidR="00B9134E">
                                <w:rPr>
                                  <w:sz w:val="28"/>
                                </w:rPr>
                                <w:t>snowdrops!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0461" y="13647"/>
                            <a:ext cx="2544045" cy="5677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134E" w:rsidRDefault="00B9134E" w:rsidP="00B9134E">
                              <w:pPr>
                                <w:jc w:val="center"/>
                                <w:rPr>
                                  <w:noProof/>
                                  <w:lang w:eastAsia="en-GB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F7F74D4" wp14:editId="4E1C28CC">
                                    <wp:extent cx="2520000" cy="252000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2"/>
                                            <a:srcRect l="27641" r="34029" b="318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9134E" w:rsidRPr="00B9134E" w:rsidRDefault="00B9134E" w:rsidP="00B9134E">
                              <w:pPr>
                                <w:spacing w:before="240" w:after="0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:rsidR="00D814AB" w:rsidRDefault="00D814AB" w:rsidP="00E92F73">
                              <w:pPr>
                                <w:spacing w:after="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Step 3</w:t>
                              </w:r>
                            </w:p>
                            <w:p w:rsidR="00B9134E" w:rsidRDefault="00B9134E" w:rsidP="0065124F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Cut some hearts out of the red paper. You can do this by cutting a small square, folding it in half, and then drawing half the heart shape – this will make it symmetrical.</w:t>
                              </w:r>
                            </w:p>
                            <w:p w:rsidR="0065124F" w:rsidRDefault="00B9134E" w:rsidP="0065124F">
                              <w:r>
                                <w:rPr>
                                  <w:sz w:val="28"/>
                                </w:rPr>
                                <w:t>Make a heart for each of your loved ones (this could be your family, your friends, or even your pets) and personali</w:t>
                              </w:r>
                              <w:r w:rsidR="00E92F73">
                                <w:rPr>
                                  <w:sz w:val="28"/>
                                </w:rPr>
                                <w:t>se it by writing their initial, then glue onto the tree.</w:t>
                              </w:r>
                            </w:p>
                            <w:p w:rsidR="00D814AB" w:rsidRDefault="00D814A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" o:spid="_x0000_s1027" style="position:absolute;margin-left:-15.85pt;margin-top:.1pt;width:750.55pt;height:448.1pt;z-index:251674624;mso-width-relative:margin" coordorigin="" coordsize="74845,5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25440;height:56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E4CAC" w:rsidRDefault="00C66957" w:rsidP="004438C5">
                        <w:pPr>
                          <w:pStyle w:val="ListParagraph"/>
                          <w:spacing w:after="0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51885BF" wp14:editId="68CF9FE4">
                              <wp:extent cx="2520000" cy="25200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27641" r="38501" b="3977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9134E" w:rsidRDefault="00B9134E" w:rsidP="004438C5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</w:p>
                      <w:p w:rsidR="004438C5" w:rsidRPr="002330F3" w:rsidRDefault="004438C5" w:rsidP="004438C5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 w:rsidRPr="002330F3">
                          <w:rPr>
                            <w:b/>
                            <w:sz w:val="28"/>
                          </w:rPr>
                          <w:t>Step 1</w:t>
                        </w:r>
                      </w:p>
                      <w:p w:rsidR="00343936" w:rsidRDefault="00343936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Fold your piece of paper or card in half. </w:t>
                        </w:r>
                      </w:p>
                      <w:p w:rsidR="002330F3" w:rsidRDefault="00343936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Then, take a lolly stick and carefully paint one long edge of it brown. Press the painted edge onto the middle of your piece of paper to form the trunk of your tree. </w:t>
                        </w:r>
                      </w:p>
                      <w:p w:rsidR="00343936" w:rsidRPr="002330F3" w:rsidRDefault="00343936">
                        <w:pPr>
                          <w:rPr>
                            <w:b/>
                          </w:rPr>
                        </w:pPr>
                        <w:r>
                          <w:rPr>
                            <w:sz w:val="28"/>
                          </w:rPr>
                          <w:t xml:space="preserve">Repeat this process using lolly pop sticks of different lengths to form the branches. </w:t>
                        </w:r>
                      </w:p>
                    </w:txbxContent>
                  </v:textbox>
                </v:shape>
                <v:shape id="Text Box 2" o:spid="_x0000_s1029" type="#_x0000_t202" style="position:absolute;left:24975;top:272;width:25440;height:56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A73FAD" w:rsidRDefault="00BB4FFB" w:rsidP="00A73FAD">
                        <w:pPr>
                          <w:spacing w:after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4DB6C32" wp14:editId="097C1C6D">
                              <wp:extent cx="2520000" cy="25200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25085" r="37224" b="329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9134E" w:rsidRDefault="00B9134E" w:rsidP="002330F3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</w:p>
                      <w:p w:rsidR="002330F3" w:rsidRDefault="002330F3" w:rsidP="002330F3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 w:rsidRPr="002330F3">
                          <w:rPr>
                            <w:b/>
                            <w:sz w:val="28"/>
                          </w:rPr>
                          <w:t xml:space="preserve">Step 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  <w:p w:rsidR="002743F8" w:rsidRDefault="00D4495B" w:rsidP="00D4495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Next, take a clean stick and dip the short edge in some green paint. Use this to create some leaves and buds on your tree. </w:t>
                        </w:r>
                      </w:p>
                      <w:p w:rsidR="00DA641C" w:rsidRPr="00D4495B" w:rsidRDefault="00DA641C" w:rsidP="00D4495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You can also add some buds at the bottom of your tree by sweeping your lolly stick in small, upward strokes. These could be </w:t>
                        </w:r>
                        <w:r w:rsidR="00287473">
                          <w:rPr>
                            <w:sz w:val="28"/>
                          </w:rPr>
                          <w:t>spring</w:t>
                        </w:r>
                        <w:r>
                          <w:rPr>
                            <w:sz w:val="28"/>
                          </w:rPr>
                          <w:t xml:space="preserve"> flowers like daffodils or </w:t>
                        </w:r>
                        <w:r w:rsidR="00B9134E">
                          <w:rPr>
                            <w:sz w:val="28"/>
                          </w:rPr>
                          <w:t>snowdrops!</w:t>
                        </w:r>
                      </w:p>
                    </w:txbxContent>
                  </v:textbox>
                </v:shape>
                <v:shape id="Text Box 2" o:spid="_x0000_s1030" type="#_x0000_t202" style="position:absolute;left:49404;top:136;width:25441;height:56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B9134E" w:rsidRDefault="00B9134E" w:rsidP="00B9134E">
                        <w:pPr>
                          <w:jc w:val="center"/>
                          <w:rPr>
                            <w:noProof/>
                            <w:lang w:eastAsia="en-GB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F7F74D4" wp14:editId="4E1C28CC">
                              <wp:extent cx="2520000" cy="25200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2"/>
                                      <a:srcRect l="27641" r="34029" b="318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9134E" w:rsidRPr="00B9134E" w:rsidRDefault="00B9134E" w:rsidP="00B9134E">
                        <w:pPr>
                          <w:spacing w:before="240" w:after="0"/>
                          <w:rPr>
                            <w:b/>
                            <w:sz w:val="2"/>
                          </w:rPr>
                        </w:pPr>
                      </w:p>
                      <w:p w:rsidR="00D814AB" w:rsidRDefault="00D814AB" w:rsidP="00E92F73">
                        <w:pPr>
                          <w:spacing w:after="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Step 3</w:t>
                        </w:r>
                      </w:p>
                      <w:p w:rsidR="00B9134E" w:rsidRDefault="00B9134E" w:rsidP="0065124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Cut some hearts out of the red paper. You can do this by cutting a small square, folding it in half, and then drawing half the heart shape – this will make it symmetrical.</w:t>
                        </w:r>
                      </w:p>
                      <w:p w:rsidR="0065124F" w:rsidRDefault="00B9134E" w:rsidP="0065124F">
                        <w:r>
                          <w:rPr>
                            <w:sz w:val="28"/>
                          </w:rPr>
                          <w:t>Make a heart for each of your loved ones (this could be your family, your friends, or even your pets) and personali</w:t>
                        </w:r>
                        <w:r w:rsidR="00E92F73">
                          <w:rPr>
                            <w:sz w:val="28"/>
                          </w:rPr>
                          <w:t>se it by writing their initial, then glue onto the tree.</w:t>
                        </w:r>
                      </w:p>
                      <w:p w:rsidR="00D814AB" w:rsidRDefault="00D814AB"/>
                    </w:txbxContent>
                  </v:textbox>
                </v:shape>
              </v:group>
            </w:pict>
          </mc:Fallback>
        </mc:AlternateContent>
      </w: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Default="002743F8" w:rsidP="00C80171">
      <w:pPr>
        <w:rPr>
          <w:rFonts w:asciiTheme="majorHAnsi" w:hAnsiTheme="majorHAnsi"/>
          <w:sz w:val="32"/>
          <w:szCs w:val="28"/>
        </w:rPr>
      </w:pPr>
    </w:p>
    <w:p w:rsidR="002743F8" w:rsidRPr="00C80171" w:rsidRDefault="002743F8" w:rsidP="00C80171">
      <w:pPr>
        <w:rPr>
          <w:rFonts w:asciiTheme="majorHAnsi" w:hAnsiTheme="majorHAnsi"/>
          <w:sz w:val="32"/>
          <w:szCs w:val="28"/>
        </w:rPr>
      </w:pPr>
      <w:bookmarkStart w:id="0" w:name="_GoBack"/>
      <w:bookmarkEnd w:id="0"/>
    </w:p>
    <w:sectPr w:rsidR="002743F8" w:rsidRPr="00C80171" w:rsidSect="00687E77">
      <w:headerReference w:type="default" r:id="rId13"/>
      <w:headerReference w:type="first" r:id="rId14"/>
      <w:pgSz w:w="16840" w:h="11900" w:orient="landscape"/>
      <w:pgMar w:top="2835" w:right="851" w:bottom="851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EBF" w:rsidRDefault="00FD3EBF" w:rsidP="00D2629E">
      <w:pPr>
        <w:spacing w:after="0" w:line="240" w:lineRule="auto"/>
      </w:pPr>
      <w:r>
        <w:separator/>
      </w:r>
    </w:p>
  </w:endnote>
  <w:endnote w:type="continuationSeparator" w:id="0">
    <w:p w:rsidR="00FD3EBF" w:rsidRDefault="00FD3EBF" w:rsidP="00D2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EBF" w:rsidRDefault="00FD3EBF" w:rsidP="00D2629E">
      <w:pPr>
        <w:spacing w:after="0" w:line="240" w:lineRule="auto"/>
      </w:pPr>
      <w:r>
        <w:separator/>
      </w:r>
    </w:p>
  </w:footnote>
  <w:footnote w:type="continuationSeparator" w:id="0">
    <w:p w:rsidR="00FD3EBF" w:rsidRDefault="00FD3EBF" w:rsidP="00D2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C80171" w:rsidRDefault="00C80171">
    <w:pPr>
      <w:pStyle w:val="Header"/>
      <w:rPr>
        <w:rFonts w:asciiTheme="majorHAnsi" w:hAnsiTheme="majorHAnsi"/>
        <w:b/>
        <w:color w:val="FFFFFF" w:themeColor="background1"/>
        <w:sz w:val="56"/>
      </w:rPr>
    </w:pPr>
    <w:r w:rsidRPr="00C80171">
      <w:rPr>
        <w:rFonts w:asciiTheme="majorHAnsi" w:hAnsiTheme="majorHAnsi"/>
        <w:b/>
        <w:noProof/>
        <w:color w:val="FFFFFF" w:themeColor="background1"/>
        <w:sz w:val="56"/>
        <w:lang w:eastAsia="en-GB"/>
      </w:rPr>
      <w:drawing>
        <wp:anchor distT="0" distB="0" distL="114300" distR="114300" simplePos="0" relativeHeight="251662336" behindDoc="1" locked="0" layoutInCell="1" allowOverlap="1" wp14:anchorId="757155A8" wp14:editId="17F000C0">
          <wp:simplePos x="0" y="0"/>
          <wp:positionH relativeFrom="column">
            <wp:posOffset>8415683</wp:posOffset>
          </wp:positionH>
          <wp:positionV relativeFrom="paragraph">
            <wp:posOffset>-120650</wp:posOffset>
          </wp:positionV>
          <wp:extent cx="1113304" cy="86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13304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0171">
      <w:rPr>
        <w:rFonts w:asciiTheme="majorHAnsi" w:hAnsiTheme="majorHAnsi"/>
        <w:b/>
        <w:noProof/>
        <w:color w:val="FFFFFF" w:themeColor="background1"/>
        <w:sz w:val="56"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597CD2" wp14:editId="1D167189">
              <wp:simplePos x="0" y="0"/>
              <wp:positionH relativeFrom="column">
                <wp:posOffset>-755650</wp:posOffset>
              </wp:positionH>
              <wp:positionV relativeFrom="paragraph">
                <wp:posOffset>-590550</wp:posOffset>
              </wp:positionV>
              <wp:extent cx="10756900" cy="1633220"/>
              <wp:effectExtent l="0" t="0" r="6350" b="508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59.5pt;margin-top:-46.5pt;width:847pt;height:12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" fillcolor="#00a3db" stroked="f" strokeweight="1pt"/>
          </w:pict>
        </mc:Fallback>
      </mc:AlternateContent>
    </w:r>
    <w:r w:rsidRPr="00C80171">
      <w:rPr>
        <w:rFonts w:asciiTheme="majorHAnsi" w:hAnsiTheme="majorHAnsi"/>
        <w:b/>
        <w:color w:val="FFFFFF" w:themeColor="background1"/>
        <w:sz w:val="56"/>
      </w:rPr>
      <w:t>Weekend Make</w:t>
    </w:r>
  </w:p>
  <w:p w:rsidR="00D2629E" w:rsidRDefault="001137CA">
    <w:pPr>
      <w:pStyle w:val="Header"/>
    </w:pPr>
    <w:r>
      <w:rPr>
        <w:rFonts w:asciiTheme="majorHAnsi" w:hAnsiTheme="majorHAnsi"/>
        <w:color w:val="FFFFFF" w:themeColor="background1"/>
        <w:sz w:val="40"/>
      </w:rPr>
      <w:t>Valentine’s Day</w:t>
    </w:r>
    <w:r w:rsidR="00C80171" w:rsidRPr="00C80171">
      <w:rPr>
        <w:rFonts w:asciiTheme="majorHAnsi" w:hAnsiTheme="majorHAnsi"/>
        <w:color w:val="FFFFFF" w:themeColor="background1"/>
        <w:sz w:val="40"/>
      </w:rPr>
      <w:t xml:space="preserve"> with </w:t>
    </w:r>
    <w:r>
      <w:rPr>
        <w:rFonts w:asciiTheme="majorHAnsi" w:hAnsiTheme="majorHAnsi"/>
        <w:color w:val="FFFFFF" w:themeColor="background1"/>
        <w:sz w:val="40"/>
      </w:rPr>
      <w:t>Claire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B4248C" w:rsidRDefault="001F2043" w:rsidP="00B4248C">
    <w:pPr>
      <w:pStyle w:val="Title"/>
    </w:pPr>
    <w:r w:rsidRPr="00B4248C">
      <w:rPr>
        <w:lang w:eastAsia="en-GB"/>
      </w:rPr>
      <w:drawing>
        <wp:anchor distT="0" distB="0" distL="114300" distR="114300" simplePos="0" relativeHeight="251658240" behindDoc="1" locked="0" layoutInCell="1" allowOverlap="1" wp14:anchorId="004FFB4D" wp14:editId="705A3287">
          <wp:simplePos x="0" y="0"/>
          <wp:positionH relativeFrom="column">
            <wp:posOffset>8345443</wp:posOffset>
          </wp:positionH>
          <wp:positionV relativeFrom="paragraph">
            <wp:posOffset>-95885</wp:posOffset>
          </wp:positionV>
          <wp:extent cx="1113304" cy="863600"/>
          <wp:effectExtent l="0" t="0" r="444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22703" cy="870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248C">
      <w:rPr>
        <w:lang w:eastAsia="en-GB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6488528" wp14:editId="13781BE8">
              <wp:simplePos x="0" y="0"/>
              <wp:positionH relativeFrom="column">
                <wp:posOffset>-758190</wp:posOffset>
              </wp:positionH>
              <wp:positionV relativeFrom="paragraph">
                <wp:posOffset>-565785</wp:posOffset>
              </wp:positionV>
              <wp:extent cx="10756900" cy="1633220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9.7pt;margin-top:-44.55pt;width:847pt;height:12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" fillcolor="#00a3db" stroked="f" strokeweight="1pt"/>
          </w:pict>
        </mc:Fallback>
      </mc:AlternateContent>
    </w:r>
    <w:r w:rsidR="00FD3EBF">
      <w:t>Weekend Make</w:t>
    </w:r>
    <w:r w:rsidR="00D2629E" w:rsidRPr="00B4248C">
      <w:t xml:space="preserve">  </w:t>
    </w:r>
  </w:p>
  <w:p w:rsidR="00D2629E" w:rsidRPr="00B4248C" w:rsidRDefault="001137CA" w:rsidP="00B4248C">
    <w:pPr>
      <w:pStyle w:val="Subtitle"/>
    </w:pPr>
    <w:r>
      <w:t>Valentine’s Day</w:t>
    </w:r>
    <w:r w:rsidR="004A494C">
      <w:t xml:space="preserve"> </w:t>
    </w:r>
    <w:r w:rsidR="00FD3EBF">
      <w:t xml:space="preserve">with </w:t>
    </w:r>
    <w:r>
      <w:t>Claire</w:t>
    </w:r>
  </w:p>
  <w:p w:rsidR="001F2043" w:rsidRDefault="001F20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84A7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AEC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668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AE410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2A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BAE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100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7A2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38A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8AD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1D33B3"/>
    <w:multiLevelType w:val="hybridMultilevel"/>
    <w:tmpl w:val="132C0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1511E"/>
    <w:multiLevelType w:val="hybridMultilevel"/>
    <w:tmpl w:val="77D49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67618"/>
    <w:multiLevelType w:val="hybridMultilevel"/>
    <w:tmpl w:val="B1800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BF"/>
    <w:rsid w:val="000042F2"/>
    <w:rsid w:val="00057088"/>
    <w:rsid w:val="000B168E"/>
    <w:rsid w:val="001058F1"/>
    <w:rsid w:val="001137CA"/>
    <w:rsid w:val="00143F0F"/>
    <w:rsid w:val="0017779A"/>
    <w:rsid w:val="00180A84"/>
    <w:rsid w:val="001878FF"/>
    <w:rsid w:val="001E1048"/>
    <w:rsid w:val="001F2043"/>
    <w:rsid w:val="002330F3"/>
    <w:rsid w:val="002743F8"/>
    <w:rsid w:val="00287473"/>
    <w:rsid w:val="002A23F0"/>
    <w:rsid w:val="00315535"/>
    <w:rsid w:val="00343936"/>
    <w:rsid w:val="0036032B"/>
    <w:rsid w:val="00386E90"/>
    <w:rsid w:val="003E4CAC"/>
    <w:rsid w:val="004438C5"/>
    <w:rsid w:val="00462671"/>
    <w:rsid w:val="004A494C"/>
    <w:rsid w:val="004E6BA7"/>
    <w:rsid w:val="0057248F"/>
    <w:rsid w:val="005858C3"/>
    <w:rsid w:val="005D2422"/>
    <w:rsid w:val="00614314"/>
    <w:rsid w:val="00644399"/>
    <w:rsid w:val="0065124F"/>
    <w:rsid w:val="00656943"/>
    <w:rsid w:val="006650B6"/>
    <w:rsid w:val="00685C6F"/>
    <w:rsid w:val="00687E77"/>
    <w:rsid w:val="006B59FD"/>
    <w:rsid w:val="007427B3"/>
    <w:rsid w:val="007B7D80"/>
    <w:rsid w:val="008206A7"/>
    <w:rsid w:val="00845F95"/>
    <w:rsid w:val="008627C1"/>
    <w:rsid w:val="0088257D"/>
    <w:rsid w:val="0088660E"/>
    <w:rsid w:val="008F0FCB"/>
    <w:rsid w:val="009707F7"/>
    <w:rsid w:val="009929F4"/>
    <w:rsid w:val="00A436F8"/>
    <w:rsid w:val="00A73FAD"/>
    <w:rsid w:val="00B04A5E"/>
    <w:rsid w:val="00B4248C"/>
    <w:rsid w:val="00B65754"/>
    <w:rsid w:val="00B72568"/>
    <w:rsid w:val="00B9134E"/>
    <w:rsid w:val="00BB4FFB"/>
    <w:rsid w:val="00BD1444"/>
    <w:rsid w:val="00BF2EAD"/>
    <w:rsid w:val="00BF7C69"/>
    <w:rsid w:val="00C66957"/>
    <w:rsid w:val="00C80171"/>
    <w:rsid w:val="00CB536A"/>
    <w:rsid w:val="00CD49D0"/>
    <w:rsid w:val="00CE3EEF"/>
    <w:rsid w:val="00D01144"/>
    <w:rsid w:val="00D15D99"/>
    <w:rsid w:val="00D2629E"/>
    <w:rsid w:val="00D4495B"/>
    <w:rsid w:val="00D814AB"/>
    <w:rsid w:val="00D83AD2"/>
    <w:rsid w:val="00DA30EF"/>
    <w:rsid w:val="00DA641C"/>
    <w:rsid w:val="00E34EC9"/>
    <w:rsid w:val="00E87296"/>
    <w:rsid w:val="00E92F73"/>
    <w:rsid w:val="00EA6D53"/>
    <w:rsid w:val="00EE4E68"/>
    <w:rsid w:val="00EF1311"/>
    <w:rsid w:val="00F256C3"/>
    <w:rsid w:val="00F95B8F"/>
    <w:rsid w:val="00FD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FD3E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17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7C69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F7C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FD3E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17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7C69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F7C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abiR\AppData\Local\Temp\Temp13_drive-download-20200623T145239Z-001.zip\DM%20Resource%20Template%20Landscape%20blu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CE6D4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A37F91-6382-48B0-9AE2-873EFD47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 Resource Template Landscape blue</Template>
  <TotalTime>280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Royah Darabi</dc:creator>
  <cp:lastModifiedBy>Royah Darabi</cp:lastModifiedBy>
  <cp:revision>7</cp:revision>
  <dcterms:created xsi:type="dcterms:W3CDTF">2021-02-08T13:07:00Z</dcterms:created>
  <dcterms:modified xsi:type="dcterms:W3CDTF">2021-02-09T17:13:00Z</dcterms:modified>
</cp:coreProperties>
</file>